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1F7" w:rsidRDefault="00D671F7" w:rsidP="006933BA">
      <w:pPr>
        <w:pStyle w:val="NormalWeb"/>
        <w:shd w:val="clear" w:color="auto" w:fill="FFFFFF"/>
        <w:spacing w:before="0" w:beforeAutospacing="0" w:after="0" w:afterAutospacing="0" w:line="420" w:lineRule="atLeast"/>
        <w:rPr>
          <w:rFonts w:ascii="Lato" w:hAnsi="Lato"/>
          <w:sz w:val="23"/>
          <w:szCs w:val="23"/>
          <w:lang w:val="en-US"/>
        </w:rPr>
      </w:pPr>
      <w:r>
        <w:rPr>
          <w:noProof/>
        </w:rPr>
        <w:pict>
          <v:rect id="_x0000_s1026" style="position:absolute;margin-left:2.65pt;margin-top:-7.1pt;width:518.15pt;height:774.9pt;z-index:251658240" fillcolor="aqua" strokecolor="white" strokeweight="1pt">
            <v:fill focusposition=".5,.5" focussize="" type="gradient"/>
            <v:shadow on="t" type="perspective" color="#1f3763" offset="1pt" offset2="-3pt"/>
            <v:textbox style="mso-next-textbox:#_x0000_s1026">
              <w:txbxContent>
                <w:p w:rsidR="00D671F7" w:rsidRPr="005E65C2" w:rsidRDefault="00D671F7" w:rsidP="00751FC0">
                  <w:pPr>
                    <w:jc w:val="center"/>
                    <w:rPr>
                      <w:b/>
                      <w:bCs/>
                      <w:color w:val="0070C0"/>
                      <w:sz w:val="52"/>
                      <w:szCs w:val="52"/>
                      <w:lang w:val="en-US"/>
                    </w:rPr>
                  </w:pPr>
                  <w:r w:rsidRPr="00EB759A">
                    <w:rPr>
                      <w:lang w:val="en-US"/>
                    </w:rPr>
                    <w:br/>
                  </w:r>
                  <w:r w:rsidRPr="005E65C2">
                    <w:rPr>
                      <w:b/>
                      <w:bCs/>
                      <w:color w:val="0070C0"/>
                      <w:sz w:val="52"/>
                      <w:szCs w:val="52"/>
                    </w:rPr>
                    <w:t xml:space="preserve">  </w:t>
                  </w:r>
                  <w:r w:rsidRPr="00421F5A">
                    <w:rPr>
                      <w:b/>
                      <w:noProof/>
                      <w:color w:val="0070C0"/>
                      <w:sz w:val="52"/>
                      <w:szCs w:val="5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30" type="#_x0000_t75" style="width:438.75pt;height:135pt;visibility:visible">
                        <v:imagedata r:id="rId7" o:title="" chromakey="white"/>
                      </v:shape>
                    </w:pict>
                  </w:r>
                </w:p>
                <w:p w:rsidR="00D671F7" w:rsidRPr="00A812F2" w:rsidRDefault="00D671F7" w:rsidP="00751FC0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  <w:lang w:val="en-US"/>
                    </w:rPr>
                  </w:pPr>
                  <w:r w:rsidRPr="00A812F2">
                    <w:rPr>
                      <w:b/>
                      <w:color w:val="0070C0"/>
                      <w:sz w:val="56"/>
                      <w:szCs w:val="56"/>
                      <w:lang w:val="en-US"/>
                    </w:rPr>
                    <w:t xml:space="preserve">NAVOIY VILOYATI  </w:t>
                  </w:r>
                </w:p>
                <w:p w:rsidR="00D671F7" w:rsidRPr="002567AA" w:rsidRDefault="00D671F7" w:rsidP="00751FC0">
                  <w:pPr>
                    <w:jc w:val="center"/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A812F2">
                    <w:rPr>
                      <w:b/>
                      <w:color w:val="0070C0"/>
                      <w:sz w:val="56"/>
                      <w:szCs w:val="56"/>
                      <w:lang w:val="uz-Cyrl-UZ"/>
                    </w:rPr>
                    <w:t>QIZILTEPA  TUMAN</w:t>
                  </w:r>
                  <w:r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br/>
                    <w:t>15</w:t>
                  </w:r>
                  <w:r w:rsidRPr="00A812F2"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>-umumiy o`rta ta`lim maktabi</w:t>
                  </w:r>
                  <w:r w:rsidRPr="00A812F2">
                    <w:rPr>
                      <w:b/>
                      <w:bCs/>
                      <w:color w:val="0070C0"/>
                      <w:sz w:val="56"/>
                      <w:szCs w:val="56"/>
                      <w:lang w:val="uz-Latn-UZ"/>
                    </w:rPr>
                    <w:br/>
                  </w:r>
                  <w:r w:rsidRPr="00A812F2"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  </w:t>
                  </w:r>
                  <w:r w:rsidRPr="00C07C77"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boshlang’ich sinf</w:t>
                  </w:r>
                  <w:r w:rsidRPr="00A812F2">
                    <w:rPr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 o’qituvchisi</w:t>
                  </w:r>
                  <w:r w:rsidRPr="005E5E7D">
                    <w:rPr>
                      <w:sz w:val="52"/>
                      <w:szCs w:val="52"/>
                      <w:lang w:val="en-US"/>
                    </w:rPr>
                    <w:br/>
                  </w:r>
                  <w:r w:rsidRPr="005E5E7D">
                    <w:rPr>
                      <w:b/>
                      <w:bCs/>
                      <w:sz w:val="52"/>
                      <w:szCs w:val="52"/>
                      <w:lang w:val="en-US"/>
                    </w:rPr>
                    <w:t xml:space="preserve"> </w:t>
                  </w:r>
                  <w:r w:rsidRPr="002131BE">
                    <w:rPr>
                      <w:b/>
                      <w:bCs/>
                      <w:sz w:val="52"/>
                      <w:szCs w:val="52"/>
                      <w:lang w:val="en-US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31" type="#_x0000_t161" style="width:467.25pt;height:108.75pt" adj="5665" fillcolor="red" strokecolor="yellow">
                        <v:fill color2="fill darken(118)" rotate="t" method="linear sigma" focus="100%" type="gradient"/>
                        <v:shadow color="#868686"/>
                        <v:textpath style="font-family:&quot;Impact&quot;;v-text-kern:t" trim="t" fitpath="t" xscale="f" string=" Sharipova  Sohibaning"/>
                      </v:shape>
                    </w:pict>
                  </w:r>
                  <w:r w:rsidRPr="005E5E7D">
                    <w:rPr>
                      <w:b/>
                      <w:bCs/>
                      <w:i/>
                      <w:iCs/>
                      <w:sz w:val="72"/>
                      <w:szCs w:val="72"/>
                      <w:lang w:val="en-US"/>
                    </w:rPr>
                    <w:t xml:space="preserve"> </w:t>
                  </w:r>
                  <w:r w:rsidRPr="002567AA">
                    <w:rPr>
                      <w:b/>
                      <w:bCs/>
                      <w:i/>
                      <w:iCs/>
                      <w:sz w:val="72"/>
                      <w:szCs w:val="72"/>
                      <w:lang w:val="en-US"/>
                    </w:rPr>
                    <w:t xml:space="preserve"> </w:t>
                  </w:r>
                </w:p>
                <w:p w:rsidR="00D671F7" w:rsidRPr="002446FE" w:rsidRDefault="00D671F7" w:rsidP="00751FC0">
                  <w:pPr>
                    <w:jc w:val="center"/>
                    <w:rPr>
                      <w:b/>
                      <w:bCs/>
                      <w:i/>
                      <w:iCs/>
                      <w:color w:val="00B050"/>
                      <w:sz w:val="72"/>
                      <w:szCs w:val="72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72"/>
                      <w:szCs w:val="72"/>
                      <w:lang w:val="en-US"/>
                    </w:rPr>
                    <w:t xml:space="preserve">     Matematika fanidan  o’tkazgan tadbir </w:t>
                  </w:r>
                </w:p>
                <w:p w:rsidR="00D671F7" w:rsidRPr="00553B40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  <w:r w:rsidRPr="00421F5A">
                    <w:rPr>
                      <w:noProof/>
                      <w:sz w:val="72"/>
                      <w:szCs w:val="72"/>
                    </w:rPr>
                    <w:pict>
                      <v:shape id="Объект 3" o:spid="_x0000_i1032" type="#_x0000_t75" style="width:477.75pt;height:107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">
                        <v:imagedata r:id="rId8" o:title="" croptop="-587f" cropbottom="-154f"/>
                        <o:lock v:ext="edit" aspectratio="f"/>
                      </v:shape>
                    </w:pict>
                  </w:r>
                </w:p>
                <w:p w:rsidR="00D671F7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  <w:lang w:val="en-US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  <w:r w:rsidRPr="00421F5A">
                    <w:rPr>
                      <w:noProof/>
                      <w:sz w:val="72"/>
                      <w:szCs w:val="72"/>
                    </w:rPr>
                    <w:pict>
                      <v:shape id="Рисунок 13" o:spid="_x0000_i1033" type="#_x0000_t75" style="width:498.75pt;height:734.25pt;visibility:visible">
                        <v:imagedata r:id="rId9" o:title=""/>
                      </v:shape>
                    </w:pict>
                  </w: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Pr="00EB759A" w:rsidRDefault="00D671F7" w:rsidP="00751FC0">
                  <w:pPr>
                    <w:rPr>
                      <w:sz w:val="72"/>
                      <w:szCs w:val="72"/>
                    </w:rPr>
                  </w:pPr>
                </w:p>
                <w:p w:rsidR="00D671F7" w:rsidRDefault="00D671F7" w:rsidP="00751FC0">
                  <w:r w:rsidRPr="002E2A1C">
                    <w:rPr>
                      <w:noProof/>
                    </w:rPr>
                    <w:pict>
                      <v:shape id="Объект 2" o:spid="_x0000_i1034" type="#_x0000_t75" style="width:477.75pt;height:132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">
                        <v:imagedata r:id="rId10" o:title="" croptop="-463f" cropbottom="-73f"/>
                        <o:lock v:ext="edit" aspectratio="f"/>
                      </v:shape>
                    </w:pict>
                  </w:r>
                </w:p>
              </w:txbxContent>
            </v:textbox>
          </v:rect>
        </w:pict>
      </w:r>
      <w:r w:rsidRPr="00052B5B">
        <w:rPr>
          <w:rStyle w:val="Strong"/>
          <w:rFonts w:ascii="Lato" w:hAnsi="Lato"/>
          <w:sz w:val="23"/>
          <w:szCs w:val="23"/>
          <w:lang w:val="en-US"/>
        </w:rPr>
        <w:t> </w:t>
      </w:r>
    </w:p>
    <w:p w:rsidR="00D671F7" w:rsidRDefault="00D671F7" w:rsidP="00052B5B">
      <w:pPr>
        <w:pStyle w:val="NormalWeb"/>
        <w:shd w:val="clear" w:color="auto" w:fill="FFFFFF"/>
        <w:spacing w:before="0" w:beforeAutospacing="0" w:after="0" w:afterAutospacing="0" w:line="420" w:lineRule="atLeast"/>
        <w:rPr>
          <w:rFonts w:ascii="Lato" w:hAnsi="Lato"/>
          <w:sz w:val="23"/>
          <w:szCs w:val="23"/>
          <w:lang w:val="en-US"/>
        </w:rPr>
      </w:pP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0" w:afterAutospacing="0" w:line="420" w:lineRule="atLeast"/>
        <w:rPr>
          <w:rFonts w:ascii="Lato" w:hAnsi="Lato"/>
          <w:sz w:val="23"/>
          <w:szCs w:val="23"/>
          <w:lang w:val="en-US"/>
        </w:rPr>
      </w:pPr>
    </w:p>
    <w:p w:rsidR="00D671F7" w:rsidRDefault="00D671F7">
      <w:pPr>
        <w:rPr>
          <w:rStyle w:val="Emphasis"/>
          <w:b/>
          <w:bCs/>
          <w:sz w:val="28"/>
          <w:szCs w:val="28"/>
          <w:lang w:val="en-US"/>
        </w:rPr>
        <w:sectPr w:rsidR="00D671F7" w:rsidSect="00751FC0">
          <w:footerReference w:type="default" r:id="rId11"/>
          <w:pgSz w:w="11906" w:h="16838" w:code="9"/>
          <w:pgMar w:top="851" w:right="1134" w:bottom="1134" w:left="709" w:header="709" w:footer="709" w:gutter="0"/>
          <w:pgBorders w:offsetFrom="page">
            <w:top w:val="packages" w:sz="24" w:space="24" w:color="auto"/>
            <w:left w:val="packages" w:sz="24" w:space="24" w:color="auto"/>
            <w:bottom w:val="packages" w:sz="24" w:space="24" w:color="auto"/>
            <w:right w:val="packages" w:sz="24" w:space="24" w:color="auto"/>
          </w:pgBorders>
          <w:cols w:space="708"/>
          <w:titlePg/>
          <w:docGrid w:linePitch="360"/>
        </w:sectPr>
      </w:pPr>
    </w:p>
    <w:p w:rsidR="00D671F7" w:rsidRDefault="00D671F7">
      <w:pPr>
        <w:rPr>
          <w:rStyle w:val="Emphasis"/>
          <w:b/>
          <w:bCs/>
          <w:sz w:val="28"/>
          <w:szCs w:val="28"/>
          <w:lang w:val="en-US"/>
        </w:rPr>
      </w:pPr>
      <w:r>
        <w:rPr>
          <w:rStyle w:val="Emphasis"/>
          <w:b/>
          <w:bCs/>
          <w:sz w:val="28"/>
          <w:szCs w:val="28"/>
          <w:lang w:val="en-US"/>
        </w:rPr>
        <w:br w:type="page"/>
      </w:r>
    </w:p>
    <w:p w:rsidR="00D671F7" w:rsidRPr="00052B5B" w:rsidRDefault="00D671F7" w:rsidP="00052B5B">
      <w:pPr>
        <w:jc w:val="center"/>
        <w:rPr>
          <w:rStyle w:val="Emphasis"/>
          <w:b/>
          <w:bCs/>
          <w:sz w:val="48"/>
          <w:szCs w:val="28"/>
          <w:lang w:val="en-US"/>
        </w:rPr>
      </w:pPr>
      <w:r w:rsidRPr="00052B5B">
        <w:rPr>
          <w:rStyle w:val="Emphasis"/>
          <w:b/>
          <w:bCs/>
          <w:sz w:val="48"/>
          <w:szCs w:val="28"/>
          <w:lang w:val="en-US"/>
        </w:rPr>
        <w:t>MATEMATIKA KECHASI</w:t>
      </w:r>
    </w:p>
    <w:p w:rsidR="00D671F7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rStyle w:val="Emphasis"/>
          <w:b/>
          <w:bCs/>
          <w:sz w:val="28"/>
          <w:szCs w:val="28"/>
          <w:lang w:val="en-US"/>
        </w:rPr>
      </w:pPr>
      <w:r w:rsidRPr="00052B5B">
        <w:rPr>
          <w:rStyle w:val="Emphasis"/>
          <w:b/>
          <w:bCs/>
          <w:sz w:val="28"/>
          <w:szCs w:val="28"/>
          <w:lang w:val="en-US"/>
        </w:rPr>
        <w:t>Tadbiro‘tkazilayotgan joy bayramonaruhda b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Emphasis"/>
          <w:b/>
          <w:bCs/>
          <w:sz w:val="28"/>
          <w:szCs w:val="28"/>
          <w:lang w:val="en-US"/>
        </w:rPr>
        <w:t>ezatiladi. Devorda al-Xorazmiysuratiaksettirilib, uningatrofidamatematikafanigadoirso‘zlaryoziladi.Tadbirquvnoqmusiqasadolaribilanboshlanadi.Sahnagamilliykiyinganikkinafaro‘quvchi  chiqibkeladi.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 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       </w:t>
      </w:r>
      <w:r w:rsidRPr="00052B5B">
        <w:rPr>
          <w:sz w:val="28"/>
          <w:szCs w:val="28"/>
          <w:lang w:val="en-US"/>
        </w:rPr>
        <w:t>Assalom, yurtimizningbilimga boy maskani!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Assalom, eyilm-u fanning sohib-u davronlari!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Davramizgaxushkelibsiz, elningsharaf-shonlari,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Sizkelajakbunyodkori, topqir-u zukkolari!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       </w:t>
      </w:r>
      <w:r w:rsidRPr="00052B5B">
        <w:rPr>
          <w:sz w:val="28"/>
          <w:szCs w:val="28"/>
          <w:lang w:val="en-US"/>
        </w:rPr>
        <w:t>Matematiktadbirdabo‘lingdeymizsizshodon,     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Jilobersindavragaturfaxilshe’rbetakror.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Qiziqtopshiriq, misolsizgabo‘lsinarmug‘on,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                               Bobomiz al-Xorazmiyruhibo‘lsinmadadkor!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Assalomualaykum, qadrliustozlar, bilimgachanqoqo‘quvchilar!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Bugungibayramtadbirimiznihisob-kitobilmi — matematikafanigabag‘ishladik.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Tadbirimiz rang-barangshe’rvaquvnoqtopshiriqlarga boy.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Qani, aziztengdoshlar! Matematikafanibizganimalarnio‘rgatarekan?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>
        <w:rPr>
          <w:rStyle w:val="Emphasis"/>
          <w:sz w:val="28"/>
          <w:szCs w:val="28"/>
          <w:lang w:val="en-US"/>
        </w:rPr>
        <w:t xml:space="preserve">(Shupaytsahnaga </w:t>
      </w:r>
      <w:r w:rsidRPr="006933BA">
        <w:rPr>
          <w:rStyle w:val="Emphasis"/>
          <w:sz w:val="28"/>
          <w:szCs w:val="28"/>
          <w:lang w:val="en-US"/>
        </w:rPr>
        <w:t>7</w:t>
      </w:r>
      <w:r w:rsidRPr="00052B5B">
        <w:rPr>
          <w:rStyle w:val="Emphasis"/>
          <w:sz w:val="28"/>
          <w:szCs w:val="28"/>
          <w:lang w:val="en-US"/>
        </w:rPr>
        <w:t>- sinfo‘quvchilarichiqadi.Matematikafanihaqidashe’ro‘qibeshittiradi).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o‘quvchi:</w:t>
      </w:r>
      <w:r w:rsidRPr="00052B5B">
        <w:rPr>
          <w:sz w:val="28"/>
          <w:szCs w:val="28"/>
          <w:lang w:val="en-US"/>
        </w:rPr>
        <w:t> — Matematikaatamasiyunonchadanolinganbo‘lib  bilim, fan ma’nosiniberadi. U aniq  mantiqiymushohada, hisoblashamallaribilanshug‘ullanadiganfandir.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Hisob-kitobilmini,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O‘rgat, matematika.                               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«Qo‘sh, ayir, bo‘l,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                     ko‘paytir»,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Oddiyarifmetika.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3-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Raqamnibir-birsanab,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O‘rganamaltartibin.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Qiziqarlii</w:t>
      </w:r>
      <w:bookmarkStart w:id="0" w:name="_GoBack"/>
      <w:bookmarkEnd w:id="0"/>
      <w:r w:rsidRPr="00052B5B">
        <w:rPr>
          <w:sz w:val="28"/>
          <w:szCs w:val="28"/>
          <w:lang w:val="en-US"/>
        </w:rPr>
        <w:t>foda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Vatenglamalartuzgin.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4-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Ko‘paytirishjadvalin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Ikkilanmasdanyodla,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O‘lchovbirliklarini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Yoddanaytginbaralla.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5-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Chizginchiziqvakesma,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Perimetr, yuza top.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Gorizontal, vertikal,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Bundabarchaso‘znoyob.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6-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Birlar, o‘nlarvayuzlar,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Ko‘pxonalisonlarbil.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Sodda, qiyin masala,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Yechishgato‘plaaql.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7-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Hisob-kitobnibilsang,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Barchayo‘lsengaochiq.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Hayotdaqoqilmaysan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G‘olibliksengatortiq!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Matematikafanigakimasossolganinibilasizmi?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Ha, albatta, matematikafanigabuyukbobomiz, qomusiyolim Abu Abdulloh Muhammad ibnMuso al-Xorazmiyasossolgan.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  Al-Xorazmiy 783- yildaXorazmdatug‘ilgan, jahongatatigulikolamshumulasarlaryaratib, butunumriniilm-u fangabag‘ishlab, 850- yildavafotetgan.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Birnechaasrlardanbuyonsaqlanayotganma’lumotlargako‘ra, bobomizbolalikdano‘tkirzehnlibo‘lganekan. YoshligidanO‘rtaOsiyoning  ko‘pginashaharlaridabo‘lib,  ularningtarixi, geografiyasiniyaxshio‘rgangan.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Bag‘dodgakelib, buyerdatashkiletilgan «Baytul-hikma» nomliilmo‘chog‘idaolimlarbilanko‘plabilmiykashfiyotlarqilib, buyukolimbo‘libyetishgan.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Demak, biz anashundaybuyukdaholargamunosibavlodbo‘lishimizlozim.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Emphasis"/>
          <w:sz w:val="28"/>
          <w:szCs w:val="28"/>
          <w:lang w:val="en-US"/>
        </w:rPr>
        <w:t>(Shupaytsahnaga al-Xorazmiyqiyofasigamonando‘quvchitashrifbuyuradi).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 </w:t>
      </w:r>
      <w:r w:rsidRPr="00052B5B">
        <w:rPr>
          <w:sz w:val="28"/>
          <w:szCs w:val="28"/>
          <w:lang w:val="en-US"/>
        </w:rPr>
        <w:t>— Assalomualaykum, bobojon.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Davramizgaxushkelibsiz, donishmandbobo!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Al-Xorazmiy:</w:t>
      </w:r>
      <w:r w:rsidRPr="00052B5B">
        <w:rPr>
          <w:sz w:val="28"/>
          <w:szCs w:val="28"/>
          <w:lang w:val="en-US"/>
        </w:rPr>
        <w:t> — Assalomualaykum, bilimgachanqoqbolajonlar. Sizbilanuchrashibturganimdanbag‘oyatxursandman.Ishonamanki, sizkelajakningbuyukolim-u davronlarisiz.Bilasizmi, bolajonlarmatematikafaniningasosiyjihatlarinimada?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Buyukbobokalon,  kelingbusavolgatengdoshlarimizdanjavobeshitamiz.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Emphasis"/>
          <w:sz w:val="28"/>
          <w:szCs w:val="28"/>
          <w:lang w:val="en-US"/>
        </w:rPr>
        <w:t>(Sahnaga +,  -,  :,  </w:t>
      </w:r>
      <w:r w:rsidRPr="00052B5B">
        <w:rPr>
          <w:sz w:val="28"/>
          <w:szCs w:val="28"/>
          <w:lang w:val="en-US"/>
        </w:rPr>
        <w:t>·</w:t>
      </w:r>
      <w:r w:rsidRPr="00052B5B">
        <w:rPr>
          <w:rStyle w:val="Emphasis"/>
          <w:sz w:val="28"/>
          <w:szCs w:val="28"/>
          <w:lang w:val="en-US"/>
        </w:rPr>
        <w:t>  amallaritasviriniko‘tarib, birqanchao‘quvchilarchiqadi).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Arifmetikto‘rtamal,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Qo‘shishhamdaayirish,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Mulohazagachorlar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Bo‘lishvako‘paytirish.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Uchgato‘rtniqo‘shamiz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Javobibo‘laryetti.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Shundayosontopilar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Qo‘shishdaharyig‘indi.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3-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Kamayuvchi, ayriluvchi,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Hosilbo‘larayirma,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Yuzdansaksonniayir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Javobbo‘laryigirma.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4-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Karrajadvalnibilsang,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Ko‘paytirishosonish,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Yoddatutgin, hayotda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Hisobkerakyoz-u qish.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5-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Bo‘linuvchi, bo‘luvchi,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Qani, bo‘linma toping.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O‘nnio‘ngabo‘lganda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Birbo‘lar, shunibiling.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Buyukbobokalon,  bilamizki, mate</w:t>
      </w:r>
      <w:r w:rsidRPr="00052B5B">
        <w:rPr>
          <w:sz w:val="28"/>
          <w:szCs w:val="28"/>
          <w:lang w:val="en-US"/>
        </w:rPr>
        <w:softHyphen/>
        <w:t>ma</w:t>
      </w:r>
      <w:r w:rsidRPr="00052B5B">
        <w:rPr>
          <w:sz w:val="28"/>
          <w:szCs w:val="28"/>
          <w:lang w:val="en-US"/>
        </w:rPr>
        <w:softHyphen/>
        <w:t>tikafanidatezkorlikmuhim.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Al-Xorazmiy:</w:t>
      </w:r>
      <w:r w:rsidRPr="00052B5B">
        <w:rPr>
          <w:sz w:val="28"/>
          <w:szCs w:val="28"/>
          <w:lang w:val="en-US"/>
        </w:rPr>
        <w:t> </w:t>
      </w:r>
      <w:r w:rsidRPr="00052B5B">
        <w:rPr>
          <w:sz w:val="28"/>
          <w:szCs w:val="28"/>
          <w:lang w:val="en-US"/>
        </w:rPr>
        <w:br/>
        <w:t>— Albat</w:t>
      </w:r>
      <w:r w:rsidRPr="00052B5B">
        <w:rPr>
          <w:sz w:val="28"/>
          <w:szCs w:val="28"/>
          <w:lang w:val="en-US"/>
        </w:rPr>
        <w:softHyphen/>
        <w:t>ta, tezkorlikvatopqirlikbu — bilimlarcho‘qqisi sari olibboruvchiyo‘l. Men topqirbolajonlaruchunbirqanchatopshiriqlartayyorlabkelganman.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Keling, bobojon, undadavradagitengdosh</w:t>
      </w:r>
      <w:r w:rsidRPr="00052B5B">
        <w:rPr>
          <w:sz w:val="28"/>
          <w:szCs w:val="28"/>
          <w:lang w:val="en-US"/>
        </w:rPr>
        <w:softHyphen/>
        <w:t>larimizningzehnivatezkorliginisinabko‘ramiz.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Emphasis"/>
          <w:sz w:val="28"/>
          <w:szCs w:val="28"/>
          <w:lang w:val="en-US"/>
        </w:rPr>
        <w:t>(Shundanso‘ngsahnagaixtiyoriyravishdato‘rt-besho‘quvchichiqadi.Ishtirokchilargaquyidagitezkorsavollarbilanmurojaatqilishmumkin).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1. 30 sonidan 6 martakichiksonniayting.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2. Qaysi son 90 sonidan 9 martakichik?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3. 20 va 10 sonlariningko‘paytmasini 10 martakamaytiring.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4. 100 va 10 sonlariningbo‘linmasini 10 martaorttiring.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5. 70 va 30 sonlariyig‘indisidan 30ni ayiring.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6. 80 va 20 sonlariningayirmasiga 20ni qo‘shing.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7. Habiba 10ta kitob, Muslimaundan 10ta ko‘pkitobsotiboldi. Ikkaladugonanechtakitobsotiboldi?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8. Asadbek 8ta inga don sepibchiqdi. Harbirinda 8tadan qushboredi.Asadbeknechtaqushga don berdi?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9. Mushtariy 18ta derazanitozaladi. Harbiruyda 2tadan deraza bor. Mushtariynechtauyningderazasinitozalagan?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10. Firdavsda 100ta, Asadbekningundan 2 barobarko‘p «5» bahosi bor. Ikkala aka-ukaning «5» baholarinechta?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Bilasizmi, matematikafanibizgamantiqanfikrlashnio‘rgatadi, shubilanbirga, tafakkurimizniboyitadi.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Keling, davra</w:t>
      </w:r>
      <w:r w:rsidRPr="00052B5B">
        <w:rPr>
          <w:sz w:val="28"/>
          <w:szCs w:val="28"/>
          <w:lang w:val="en-US"/>
        </w:rPr>
        <w:softHyphen/>
        <w:t>dagitengdoshlarimizgamantiqanfikrlashgaundaydigantopshiriqlarbilanmurojaatqilamiz.</w:t>
      </w:r>
    </w:p>
    <w:p w:rsidR="00D671F7" w:rsidRPr="00052B5B" w:rsidRDefault="00D671F7" w:rsidP="00052B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</w:rPr>
      </w:pPr>
      <w:r w:rsidRPr="00052B5B">
        <w:rPr>
          <w:sz w:val="28"/>
          <w:szCs w:val="28"/>
          <w:lang w:val="en-US"/>
        </w:rPr>
        <w:t xml:space="preserve">Umidjonquyonchalarninginida 12 juftquloqchalarnisanadi. </w:t>
      </w:r>
      <w:r w:rsidRPr="00052B5B">
        <w:rPr>
          <w:sz w:val="28"/>
          <w:szCs w:val="28"/>
        </w:rPr>
        <w:t>Umidjonningquyonchalarinechta?</w:t>
      </w:r>
    </w:p>
    <w:p w:rsidR="00D671F7" w:rsidRPr="00052B5B" w:rsidRDefault="00D671F7" w:rsidP="00052B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</w:rPr>
      </w:pPr>
      <w:r w:rsidRPr="006933BA">
        <w:rPr>
          <w:sz w:val="28"/>
          <w:szCs w:val="28"/>
        </w:rPr>
        <w:t>10</w:t>
      </w:r>
      <w:r w:rsidRPr="00052B5B">
        <w:rPr>
          <w:sz w:val="28"/>
          <w:szCs w:val="28"/>
          <w:lang w:val="en-US"/>
        </w:rPr>
        <w:t>ta</w:t>
      </w:r>
      <w:r w:rsidRPr="006933BA">
        <w:rPr>
          <w:sz w:val="28"/>
          <w:szCs w:val="28"/>
        </w:rPr>
        <w:t xml:space="preserve"> </w:t>
      </w:r>
      <w:r w:rsidRPr="00052B5B">
        <w:rPr>
          <w:sz w:val="28"/>
          <w:szCs w:val="28"/>
          <w:lang w:val="en-US"/>
        </w:rPr>
        <w:t>uyninglampochkasiyonibturganedi</w:t>
      </w:r>
      <w:r w:rsidRPr="006933BA">
        <w:rPr>
          <w:sz w:val="28"/>
          <w:szCs w:val="28"/>
        </w:rPr>
        <w:t xml:space="preserve">. 2 </w:t>
      </w:r>
      <w:r w:rsidRPr="00052B5B">
        <w:rPr>
          <w:sz w:val="28"/>
          <w:szCs w:val="28"/>
          <w:lang w:val="en-US"/>
        </w:rPr>
        <w:t>juftuyninglampochkasio</w:t>
      </w:r>
      <w:r w:rsidRPr="006933BA">
        <w:rPr>
          <w:sz w:val="28"/>
          <w:szCs w:val="28"/>
        </w:rPr>
        <w:t>‘</w:t>
      </w:r>
      <w:r w:rsidRPr="00052B5B">
        <w:rPr>
          <w:sz w:val="28"/>
          <w:szCs w:val="28"/>
          <w:lang w:val="en-US"/>
        </w:rPr>
        <w:t>chibqoldi</w:t>
      </w:r>
      <w:r w:rsidRPr="006933BA">
        <w:rPr>
          <w:sz w:val="28"/>
          <w:szCs w:val="28"/>
        </w:rPr>
        <w:t xml:space="preserve">. </w:t>
      </w:r>
      <w:r w:rsidRPr="00052B5B">
        <w:rPr>
          <w:sz w:val="28"/>
          <w:szCs w:val="28"/>
        </w:rPr>
        <w:t>Nechtauydalampochkayoqilganturibdi?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</w:rPr>
        <w:t>3. Rassom 20 nafaro‘g‘ilbola</w:t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</w:r>
      <w:r w:rsidRPr="00052B5B">
        <w:rPr>
          <w:sz w:val="28"/>
          <w:szCs w:val="28"/>
        </w:rPr>
        <w:softHyphen/>
        <w:t xml:space="preserve">ningrasminichizishuchunnechtako‘z, quloq, qo‘lvaoyoqchizishikerak? </w:t>
      </w:r>
      <w:r w:rsidRPr="00052B5B">
        <w:rPr>
          <w:sz w:val="28"/>
          <w:szCs w:val="28"/>
          <w:lang w:val="en-US"/>
        </w:rPr>
        <w:t>Hammasiqanchabo‘ldi?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4. Marjonahozir 5 yosh</w:t>
      </w:r>
      <w:r w:rsidRPr="00052B5B">
        <w:rPr>
          <w:sz w:val="28"/>
          <w:szCs w:val="28"/>
          <w:lang w:val="en-US"/>
        </w:rPr>
        <w:softHyphen/>
      </w:r>
      <w:r w:rsidRPr="00052B5B">
        <w:rPr>
          <w:sz w:val="28"/>
          <w:szCs w:val="28"/>
          <w:lang w:val="en-US"/>
        </w:rPr>
        <w:softHyphen/>
        <w:t>da, 4 faslo‘tgandanso‘ng u nechayoshgato‘ladi?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2B5B">
        <w:rPr>
          <w:sz w:val="28"/>
          <w:szCs w:val="28"/>
          <w:lang w:val="en-US"/>
        </w:rPr>
        <w:t>5. Sevara 12 yosh</w:t>
      </w:r>
      <w:r w:rsidRPr="00052B5B">
        <w:rPr>
          <w:sz w:val="28"/>
          <w:szCs w:val="28"/>
          <w:lang w:val="en-US"/>
        </w:rPr>
        <w:softHyphen/>
      </w:r>
      <w:r w:rsidRPr="00052B5B">
        <w:rPr>
          <w:sz w:val="28"/>
          <w:szCs w:val="28"/>
          <w:lang w:val="en-US"/>
        </w:rPr>
        <w:softHyphen/>
        <w:t xml:space="preserve">gato‘lgach, yananechaoydanso‘ng 15 yoshgato‘lishinihisoblabtopdi. </w:t>
      </w:r>
      <w:r w:rsidRPr="00052B5B">
        <w:rPr>
          <w:sz w:val="28"/>
          <w:szCs w:val="28"/>
        </w:rPr>
        <w:t>Sevaranechaoydanso‘ng 15 yoshgato‘ladi?</w:t>
      </w:r>
    </w:p>
    <w:p w:rsidR="00D671F7" w:rsidRPr="00052B5B" w:rsidRDefault="00D671F7" w:rsidP="00052B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Fotima 12 oydanso‘ng 10 yoshgato‘ladi, Zuhra ham 12 oydanso‘ng 10 yoshgato‘ladi. Opa-singillarningikkalasinechaoydanso‘ng 10 yoshgato‘ladi?</w:t>
      </w:r>
    </w:p>
    <w:p w:rsidR="00D671F7" w:rsidRPr="00052B5B" w:rsidRDefault="00D671F7" w:rsidP="00052B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Madinagaoyisi 3 metratlasdanchiroyliko‘ylaktikibberdi. Oyisi 3 metrshoyidanMadinaganechtako‘ylaktikibberaoladi?</w:t>
      </w:r>
    </w:p>
    <w:p w:rsidR="00D671F7" w:rsidRPr="006933BA" w:rsidRDefault="00D671F7" w:rsidP="00052B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 xml:space="preserve">Dilshodaroppa-rosa 56 kundanso‘ngimtihontopshiradi. </w:t>
      </w:r>
      <w:r w:rsidRPr="006933BA">
        <w:rPr>
          <w:sz w:val="28"/>
          <w:szCs w:val="28"/>
          <w:lang w:val="en-US"/>
        </w:rPr>
        <w:t>Imtihonganechahaftaqoldi?</w:t>
      </w:r>
    </w:p>
    <w:p w:rsidR="00D671F7" w:rsidRPr="00052B5B" w:rsidRDefault="00D671F7" w:rsidP="00052B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Said bug‘doyni 3 soatda, arpani 120 minutdao‘ribbo‘ldi. Said hammasininechasoatdao‘ribbo‘ldi?</w:t>
      </w:r>
    </w:p>
    <w:p w:rsidR="00D671F7" w:rsidRPr="00052B5B" w:rsidRDefault="00D671F7" w:rsidP="00052B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Eshikoldida 24ta oyoqkiyim bor. Uydanechtamehmonborliginianiqlang.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 </w:t>
      </w:r>
      <w:r w:rsidRPr="00052B5B">
        <w:rPr>
          <w:sz w:val="28"/>
          <w:szCs w:val="28"/>
          <w:lang w:val="en-US"/>
        </w:rPr>
        <w:t>— Hayotimizdauchraydiganharbirpredmet, harbirnarsa biz matematikafanidatanishgangeometrikshakllardantashkiltopgan.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Keling, undanavbatnigeometrikshakllargaberaylik. Ularsahnamizgatashrifbuyurishibdi.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To‘rttomonimbormening,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Yana to‘rttalaburchak.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Viqorimgaqarabbil,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Nomimmeningto‘rtburchak.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Tabiatdanizlama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Menio‘zingyasabol,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Yasasandiq, quticha,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Javon, mashina, uy sol.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3-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Yana negakerakman,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Bunio‘zingo‘ylab top!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Yaxshilabrazmsolgin,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Men kerakli, hammabop!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4-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Meningnomimjarangdor,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Uchburchakman, uchburchak,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Uchtomonlishaklman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Sanabko‘r, boruchburchak.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5-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Nelaruchburchakekan,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Angladonobo‘lsang gar.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Uylartomivayana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Bilgilzalvorlitog‘lar.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6-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Shakllarmalikasi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Men kerakliaylana.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Barchajoyda men shayman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Yetarbo‘lsambirdona.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7-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Bolalargakoptokman,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Hofizlargadoira,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Bayramlardaranglishar,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Yana yasangnog‘ora.</w:t>
      </w:r>
    </w:p>
    <w:p w:rsidR="00D671F7" w:rsidRPr="008F2691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8F2691">
        <w:rPr>
          <w:rStyle w:val="Strong"/>
          <w:sz w:val="28"/>
          <w:szCs w:val="28"/>
          <w:lang w:val="en-US"/>
        </w:rPr>
        <w:t>8- o‘quvchi: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Turlimevalarchizing,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Polizda ham men hozir,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Choynak, soat, g‘ildirak,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Globus, quyosh, patir…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Al-Xorazmiy: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Barakalla, donolar,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Zehningizgalolbo‘ldim.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Ma’naviymeroslarim,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Ishonchliqo‘lda, bildim!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O‘quvchilar: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Algebra faniuchun,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Solgansizasos, bobo!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O‘zbeknomintanitgan,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Sizxorazmlikdaho!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Hisob-kitobilmini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Vasirliraqamnolni,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O‘nlik, birlik, kesmani,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Kashfetdingiz — birasar.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Sizyaratganasarlar,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Taratarnurziyoni.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Yana ming-mingasrlar,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sz w:val="28"/>
          <w:szCs w:val="28"/>
          <w:lang w:val="en-US"/>
        </w:rPr>
        <w:t>Lolqoldirsindunyoni!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1- boshlovchi:</w:t>
      </w:r>
      <w:r w:rsidRPr="00052B5B">
        <w:rPr>
          <w:sz w:val="28"/>
          <w:szCs w:val="28"/>
          <w:lang w:val="en-US"/>
        </w:rPr>
        <w:t> — Bugungifayzlidavramizningazizishtirokchilari, shubilantadbirimizo‘znihoyasigayetdi.</w:t>
      </w:r>
    </w:p>
    <w:p w:rsidR="00D671F7" w:rsidRPr="00052B5B" w:rsidRDefault="00D671F7" w:rsidP="00052B5B">
      <w:pPr>
        <w:pStyle w:val="NormalWeb"/>
        <w:shd w:val="clear" w:color="auto" w:fill="FFFFFF"/>
        <w:spacing w:before="0" w:beforeAutospacing="0" w:after="135" w:afterAutospacing="0"/>
        <w:rPr>
          <w:sz w:val="28"/>
          <w:szCs w:val="28"/>
          <w:lang w:val="en-US"/>
        </w:rPr>
      </w:pPr>
      <w:r w:rsidRPr="00052B5B">
        <w:rPr>
          <w:rStyle w:val="Strong"/>
          <w:sz w:val="28"/>
          <w:szCs w:val="28"/>
          <w:lang w:val="en-US"/>
        </w:rPr>
        <w:t>2- boshlovchi:</w:t>
      </w:r>
      <w:r w:rsidRPr="00052B5B">
        <w:rPr>
          <w:sz w:val="28"/>
          <w:szCs w:val="28"/>
          <w:lang w:val="en-US"/>
        </w:rPr>
        <w:t> — Barchangizgafaolishtirokingizvae’tiboringizuchuntashakkuraytamiz! Xayr, salomatbo‘ling!</w:t>
      </w:r>
    </w:p>
    <w:p w:rsidR="00D671F7" w:rsidRPr="00751FC0" w:rsidRDefault="00D671F7">
      <w:pPr>
        <w:rPr>
          <w:sz w:val="28"/>
          <w:szCs w:val="28"/>
          <w:lang w:val="en-US"/>
        </w:rPr>
      </w:pPr>
    </w:p>
    <w:p w:rsidR="00D671F7" w:rsidRPr="00751FC0" w:rsidRDefault="00D671F7">
      <w:pPr>
        <w:rPr>
          <w:sz w:val="28"/>
          <w:szCs w:val="28"/>
          <w:lang w:val="en-US"/>
        </w:rPr>
      </w:pPr>
    </w:p>
    <w:sectPr w:rsidR="00D671F7" w:rsidRPr="00751FC0" w:rsidSect="00751FC0">
      <w:type w:val="continuous"/>
      <w:pgSz w:w="11906" w:h="16838" w:code="9"/>
      <w:pgMar w:top="1134" w:right="1134" w:bottom="1134" w:left="993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1F7" w:rsidRDefault="00D671F7" w:rsidP="008F2691">
      <w:r>
        <w:separator/>
      </w:r>
    </w:p>
  </w:endnote>
  <w:endnote w:type="continuationSeparator" w:id="0">
    <w:p w:rsidR="00D671F7" w:rsidRDefault="00D671F7" w:rsidP="008F2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1F7" w:rsidRPr="008F2691" w:rsidRDefault="00D671F7">
    <w:pPr>
      <w:pStyle w:val="Footer"/>
      <w:rPr>
        <w:b/>
        <w:lang w:val="en-US"/>
      </w:rPr>
    </w:pPr>
    <w:r w:rsidRPr="008F2691">
      <w:rPr>
        <w:b/>
        <w:lang w:val="en-US"/>
      </w:rPr>
      <w:t>@ustozlar_uchun</w:t>
    </w:r>
    <w:r w:rsidRPr="008F2691">
      <w:rPr>
        <w:b/>
        <w:lang w:val="en-US"/>
      </w:rPr>
      <w:tab/>
    </w:r>
    <w:r w:rsidRPr="008F2691">
      <w:rPr>
        <w:b/>
        <w:lang w:val="en-US"/>
      </w:rPr>
      <w:tab/>
      <w:t>@rishton7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1F7" w:rsidRDefault="00D671F7" w:rsidP="008F2691">
      <w:r>
        <w:separator/>
      </w:r>
    </w:p>
  </w:footnote>
  <w:footnote w:type="continuationSeparator" w:id="0">
    <w:p w:rsidR="00D671F7" w:rsidRDefault="00D671F7" w:rsidP="008F26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30CF9"/>
    <w:multiLevelType w:val="multilevel"/>
    <w:tmpl w:val="CDE6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9F7FA1"/>
    <w:multiLevelType w:val="multilevel"/>
    <w:tmpl w:val="4B6600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mirrorMargins/>
  <w:stylePaneFormatFilter w:val="3F01"/>
  <w:defaultTabStop w:val="708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B5B"/>
    <w:rsid w:val="00043067"/>
    <w:rsid w:val="00052B5B"/>
    <w:rsid w:val="000C5935"/>
    <w:rsid w:val="002131BE"/>
    <w:rsid w:val="00240213"/>
    <w:rsid w:val="002446FE"/>
    <w:rsid w:val="002567AA"/>
    <w:rsid w:val="002E2A1C"/>
    <w:rsid w:val="00341F07"/>
    <w:rsid w:val="003F41D8"/>
    <w:rsid w:val="00421F5A"/>
    <w:rsid w:val="00465951"/>
    <w:rsid w:val="004970A5"/>
    <w:rsid w:val="004F40D2"/>
    <w:rsid w:val="00512432"/>
    <w:rsid w:val="00553B40"/>
    <w:rsid w:val="005A6F27"/>
    <w:rsid w:val="005E5E7D"/>
    <w:rsid w:val="005E65C2"/>
    <w:rsid w:val="0062394D"/>
    <w:rsid w:val="006933BA"/>
    <w:rsid w:val="00751FC0"/>
    <w:rsid w:val="007F263B"/>
    <w:rsid w:val="008555D5"/>
    <w:rsid w:val="008F2691"/>
    <w:rsid w:val="008F4A45"/>
    <w:rsid w:val="009C43A3"/>
    <w:rsid w:val="009E5A73"/>
    <w:rsid w:val="00A62B11"/>
    <w:rsid w:val="00A812F2"/>
    <w:rsid w:val="00BF38AE"/>
    <w:rsid w:val="00C07C77"/>
    <w:rsid w:val="00CD50F1"/>
    <w:rsid w:val="00D20605"/>
    <w:rsid w:val="00D33FE0"/>
    <w:rsid w:val="00D671F7"/>
    <w:rsid w:val="00E71A03"/>
    <w:rsid w:val="00EA664B"/>
    <w:rsid w:val="00EB759A"/>
    <w:rsid w:val="00EF576A"/>
    <w:rsid w:val="00F45AAC"/>
    <w:rsid w:val="00F65633"/>
    <w:rsid w:val="00FD2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21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52B5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052B5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052B5B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8F269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F269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F269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F269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51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51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9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8</Pages>
  <Words>1152</Words>
  <Characters>6567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User</cp:lastModifiedBy>
  <cp:revision>7</cp:revision>
  <dcterms:created xsi:type="dcterms:W3CDTF">2019-01-04T16:45:00Z</dcterms:created>
  <dcterms:modified xsi:type="dcterms:W3CDTF">2020-02-02T01:02:00Z</dcterms:modified>
</cp:coreProperties>
</file>