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757" w:rsidRDefault="00F12757">
      <w:pPr>
        <w:rPr>
          <w:sz w:val="36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0.45pt;margin-top:216.95pt;width:559.5pt;height:157.5pt;z-index:251658240" fillcolor="black">
            <v:shadow color="#868686"/>
            <v:textpath style="font-family:&quot;Arial Black&quot;;v-text-kern:t" trim="t" fitpath="t" string="III-TUR"/>
          </v:shape>
        </w:pict>
      </w:r>
      <w:r>
        <w:rPr>
          <w:noProof/>
        </w:rPr>
        <w:pict>
          <v:rect id="_x0000_s1027" style="position:absolute;margin-left:-29.45pt;margin-top:216.95pt;width:577.5pt;height:157.5pt;z-index:251657216">
            <v:textbox>
              <w:txbxContent>
                <w:p w:rsidR="00F12757" w:rsidRDefault="00F12757"/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alt="1.jpg" style="position:absolute;margin-left:-35.65pt;margin-top:-42.55pt;width:591.65pt;height:833.15pt;z-index:251655168;visibility:visible">
            <v:imagedata r:id="rId5" o:title=""/>
          </v:shape>
        </w:pict>
      </w:r>
      <w:r>
        <w:rPr>
          <w:sz w:val="36"/>
          <w:lang w:val="en-US"/>
        </w:rPr>
        <w:br w:type="page"/>
      </w:r>
    </w:p>
    <w:p w:rsidR="00F12757" w:rsidRDefault="00F12757" w:rsidP="00DF44E5">
      <w:pPr>
        <w:rPr>
          <w:b/>
          <w:sz w:val="44"/>
          <w:lang w:val="en-US"/>
        </w:rPr>
      </w:pPr>
      <w:r w:rsidRPr="003101AF">
        <w:rPr>
          <w:b/>
          <w:sz w:val="44"/>
          <w:lang w:val="en-US"/>
        </w:rPr>
        <w:t xml:space="preserve">7-MAKTAB MATEMATIKA </w:t>
      </w:r>
    </w:p>
    <w:p w:rsidR="00F12757" w:rsidRDefault="00F12757" w:rsidP="00DF44E5">
      <w:pPr>
        <w:rPr>
          <w:b/>
          <w:sz w:val="44"/>
          <w:lang w:val="en-US"/>
        </w:rPr>
      </w:pPr>
      <w:r w:rsidRPr="003101AF">
        <w:rPr>
          <w:b/>
          <w:sz w:val="44"/>
          <w:lang w:val="en-US"/>
        </w:rPr>
        <w:t xml:space="preserve">VA INFORMATIKA FANI </w:t>
      </w:r>
    </w:p>
    <w:p w:rsidR="00F12757" w:rsidRDefault="00F12757" w:rsidP="00DF44E5">
      <w:pPr>
        <w:rPr>
          <w:b/>
          <w:sz w:val="44"/>
          <w:lang w:val="en-US"/>
        </w:rPr>
      </w:pPr>
      <w:r w:rsidRPr="003101AF">
        <w:rPr>
          <w:b/>
          <w:sz w:val="44"/>
          <w:lang w:val="en-US"/>
        </w:rPr>
        <w:t>O’QITUVCHISI</w:t>
      </w:r>
    </w:p>
    <w:p w:rsidR="00F12757" w:rsidRDefault="00F12757" w:rsidP="00DF44E5">
      <w:pPr>
        <w:rPr>
          <w:b/>
          <w:sz w:val="44"/>
          <w:lang w:val="en-US"/>
        </w:rPr>
      </w:pPr>
      <w:r w:rsidRPr="003101AF">
        <w:rPr>
          <w:b/>
          <w:sz w:val="44"/>
          <w:lang w:val="en-US"/>
        </w:rPr>
        <w:t xml:space="preserve"> VAHOBOV ADHAMJON</w:t>
      </w:r>
    </w:p>
    <w:p w:rsidR="00F12757" w:rsidRDefault="00F12757" w:rsidP="00DF44E5">
      <w:pPr>
        <w:rPr>
          <w:b/>
          <w:sz w:val="44"/>
          <w:lang w:val="en-US"/>
        </w:rPr>
      </w:pPr>
      <w:r w:rsidRPr="003101AF">
        <w:rPr>
          <w:b/>
          <w:sz w:val="44"/>
          <w:lang w:val="en-US"/>
        </w:rPr>
        <w:t xml:space="preserve"> TAYYORLADI</w:t>
      </w:r>
    </w:p>
    <w:p w:rsidR="00F12757" w:rsidRPr="003101AF" w:rsidRDefault="00F12757" w:rsidP="00DF44E5">
      <w:pPr>
        <w:rPr>
          <w:b/>
          <w:sz w:val="44"/>
          <w:lang w:val="en-US"/>
        </w:rPr>
      </w:pPr>
    </w:p>
    <w:p w:rsidR="00F12757" w:rsidRDefault="00F12757">
      <w:pPr>
        <w:rPr>
          <w:sz w:val="36"/>
          <w:lang w:val="en-US"/>
        </w:rPr>
      </w:pPr>
      <w:r>
        <w:rPr>
          <w:sz w:val="36"/>
          <w:lang w:val="en-US"/>
        </w:rPr>
        <w:br w:type="page"/>
      </w:r>
    </w:p>
    <w:p w:rsidR="00F12757" w:rsidRPr="00316252" w:rsidRDefault="00F12757" w:rsidP="00D11B3D">
      <w:pPr>
        <w:spacing w:line="276" w:lineRule="auto"/>
        <w:ind w:firstLine="708"/>
        <w:rPr>
          <w:sz w:val="36"/>
          <w:lang w:val="en-US"/>
        </w:rPr>
      </w:pPr>
      <w:r w:rsidRPr="00D11B3D">
        <w:rPr>
          <w:sz w:val="36"/>
          <w:lang w:val="en-US"/>
        </w:rPr>
        <w:t xml:space="preserve">Assalomu alaykum hurmatli shou ishtirokchilari hamda aziz tomoshabinlar. Sizlarni bugungi </w:t>
      </w:r>
      <w:r w:rsidRPr="00D11B3D">
        <w:rPr>
          <w:b/>
          <w:sz w:val="36"/>
          <w:lang w:val="en-US"/>
        </w:rPr>
        <w:t>“Matematik shou”</w:t>
      </w:r>
      <w:r w:rsidRPr="00D11B3D">
        <w:rPr>
          <w:sz w:val="36"/>
          <w:lang w:val="en-US"/>
        </w:rPr>
        <w:t xml:space="preserve"> mizga hush kelibsiz deb qolaman. Endi men ishtirokchilarni davraga chorlab qolaman. Marhamat qiilib kutib olamiz.</w:t>
      </w:r>
    </w:p>
    <w:p w:rsidR="00F12757" w:rsidRPr="00E02324" w:rsidRDefault="00F12757" w:rsidP="00D11B3D">
      <w:pPr>
        <w:spacing w:line="276" w:lineRule="auto"/>
        <w:ind w:firstLine="708"/>
        <w:rPr>
          <w:sz w:val="36"/>
          <w:lang w:val="en-US"/>
        </w:rPr>
      </w:pPr>
      <w:r w:rsidRPr="00D11B3D">
        <w:rPr>
          <w:sz w:val="36"/>
          <w:lang w:val="en-US"/>
        </w:rPr>
        <w:t xml:space="preserve"> </w:t>
      </w:r>
      <w:r>
        <w:rPr>
          <w:b/>
          <w:sz w:val="36"/>
          <w:lang w:val="en-US"/>
        </w:rPr>
        <w:t>9</w:t>
      </w:r>
      <w:r w:rsidRPr="00D11B3D">
        <w:rPr>
          <w:b/>
          <w:sz w:val="36"/>
          <w:lang w:val="en-US"/>
        </w:rPr>
        <w:t>-“</w:t>
      </w:r>
      <w:r>
        <w:rPr>
          <w:b/>
          <w:sz w:val="36"/>
          <w:lang w:val="en-US"/>
        </w:rPr>
        <w:t>A</w:t>
      </w:r>
      <w:r w:rsidRPr="00D11B3D">
        <w:rPr>
          <w:b/>
          <w:sz w:val="36"/>
          <w:lang w:val="en-US"/>
        </w:rPr>
        <w:t>”</w:t>
      </w:r>
      <w:r w:rsidRPr="00D11B3D">
        <w:rPr>
          <w:sz w:val="36"/>
          <w:lang w:val="en-US"/>
        </w:rPr>
        <w:t xml:space="preserve"> sinf ishtirokchilarini davraga taklif qilaman. Marhamat qilib o’z joyingizni egallab olsalaring. Keyingi raqib jamoamiz </w:t>
      </w:r>
    </w:p>
    <w:p w:rsidR="00F12757" w:rsidRPr="00D11B3D" w:rsidRDefault="00F12757" w:rsidP="00D11B3D">
      <w:pPr>
        <w:spacing w:line="276" w:lineRule="auto"/>
        <w:ind w:firstLine="708"/>
        <w:rPr>
          <w:sz w:val="36"/>
          <w:lang w:val="en-US"/>
        </w:rPr>
      </w:pPr>
      <w:r>
        <w:rPr>
          <w:b/>
          <w:sz w:val="36"/>
          <w:lang w:val="en-US"/>
        </w:rPr>
        <w:t>9</w:t>
      </w:r>
      <w:r w:rsidRPr="00D11B3D">
        <w:rPr>
          <w:b/>
          <w:sz w:val="36"/>
          <w:lang w:val="en-US"/>
        </w:rPr>
        <w:t>-“</w:t>
      </w:r>
      <w:r>
        <w:rPr>
          <w:b/>
          <w:sz w:val="36"/>
          <w:lang w:val="en-US"/>
        </w:rPr>
        <w:t>V</w:t>
      </w:r>
      <w:r w:rsidRPr="00D11B3D">
        <w:rPr>
          <w:b/>
          <w:sz w:val="36"/>
          <w:lang w:val="en-US"/>
        </w:rPr>
        <w:t>”</w:t>
      </w:r>
      <w:r w:rsidRPr="00D11B3D">
        <w:rPr>
          <w:sz w:val="36"/>
          <w:lang w:val="en-US"/>
        </w:rPr>
        <w:t xml:space="preserve"> sinf jamoasini davraga taklif qilamiz. Sizlar ham o’z joyinizni egallab olsalaring.</w:t>
      </w:r>
    </w:p>
    <w:p w:rsidR="00F12757" w:rsidRDefault="00F12757" w:rsidP="00D11B3D">
      <w:p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ab/>
        <w:t>O’yin sharti bilan sizlarni tanishtirib chiqaman. Shoumiz shundan iboratki,</w:t>
      </w:r>
      <w:r>
        <w:rPr>
          <w:sz w:val="36"/>
          <w:lang w:val="en-US"/>
        </w:rPr>
        <w:t xml:space="preserve">5 ta </w:t>
      </w:r>
      <w:r w:rsidRPr="00D11B3D">
        <w:rPr>
          <w:sz w:val="36"/>
          <w:lang w:val="en-US"/>
        </w:rPr>
        <w:t xml:space="preserve">shart bo’yicha sizlarni bilimingiz sinab ko’riladi. </w:t>
      </w:r>
      <w:r>
        <w:rPr>
          <w:sz w:val="36"/>
          <w:lang w:val="en-US"/>
        </w:rPr>
        <w:t>Har bir shart 20 balldan iborat.</w:t>
      </w:r>
    </w:p>
    <w:p w:rsidR="00F12757" w:rsidRDefault="00F12757" w:rsidP="00D11B3D">
      <w:pPr>
        <w:spacing w:line="276" w:lineRule="auto"/>
        <w:jc w:val="center"/>
        <w:rPr>
          <w:sz w:val="36"/>
          <w:lang w:val="en-US"/>
        </w:rPr>
      </w:pPr>
      <w:r w:rsidRPr="00D11B3D">
        <w:rPr>
          <w:b/>
          <w:sz w:val="36"/>
          <w:lang w:val="en-US"/>
        </w:rPr>
        <w:t>1-shart “</w:t>
      </w:r>
      <w:r>
        <w:rPr>
          <w:b/>
          <w:sz w:val="36"/>
          <w:lang w:val="en-US"/>
        </w:rPr>
        <w:t>Savol-javob</w:t>
      </w:r>
      <w:r w:rsidRPr="00D11B3D">
        <w:rPr>
          <w:b/>
          <w:sz w:val="36"/>
          <w:lang w:val="en-US"/>
        </w:rPr>
        <w:t>”</w:t>
      </w:r>
      <w:r>
        <w:rPr>
          <w:b/>
          <w:sz w:val="36"/>
          <w:lang w:val="en-US"/>
        </w:rPr>
        <w:t xml:space="preserve"> o’yini.</w:t>
      </w:r>
    </w:p>
    <w:p w:rsidR="00F12757" w:rsidRPr="00A464D0" w:rsidRDefault="00F12757" w:rsidP="00D11B3D">
      <w:pPr>
        <w:spacing w:line="276" w:lineRule="auto"/>
        <w:rPr>
          <w:sz w:val="36"/>
          <w:szCs w:val="36"/>
          <w:lang w:val="en-US"/>
        </w:rPr>
      </w:pPr>
      <w:r w:rsidRPr="00D11B3D">
        <w:rPr>
          <w:sz w:val="36"/>
          <w:lang w:val="en-US"/>
        </w:rPr>
        <w:t>1-guruhdan boshlaymiz. Davrada jimlik saqlaymiz. Tezkor savolimizga guruhlar birgalikda javob aytishadi.</w:t>
      </w:r>
      <w:r>
        <w:rPr>
          <w:sz w:val="36"/>
          <w:lang w:val="en-US"/>
        </w:rPr>
        <w:t xml:space="preserve"> Har bir to’g’ri javob uchun 2 ball berib boriladi. </w:t>
      </w:r>
    </w:p>
    <w:p w:rsidR="00F12757" w:rsidRPr="00A464D0" w:rsidRDefault="00F12757" w:rsidP="00D11B3D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Qachon </w:t>
      </w:r>
      <w:r w:rsidRPr="00A464D0">
        <w:rPr>
          <w:sz w:val="36"/>
          <w:szCs w:val="36"/>
          <w:lang w:val="en-US"/>
        </w:rPr>
        <w:t>3 ni ko’rib 15 deymiz? (Soat strelkasi 3 ga kelganda)</w:t>
      </w:r>
    </w:p>
    <w:p w:rsidR="00F12757" w:rsidRPr="00A464D0" w:rsidRDefault="00F12757" w:rsidP="00C8759A">
      <w:pPr>
        <w:pStyle w:val="ListParagraph"/>
        <w:numPr>
          <w:ilvl w:val="0"/>
          <w:numId w:val="1"/>
        </w:numPr>
        <w:spacing w:after="200"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Bir yilda necha kun bor? (365.25 ya’ni 365 kuni 4dan 1)</w:t>
      </w:r>
    </w:p>
    <w:p w:rsidR="00F12757" w:rsidRPr="00A464D0" w:rsidRDefault="00F12757" w:rsidP="00C8759A">
      <w:pPr>
        <w:pStyle w:val="ListParagraph"/>
        <w:numPr>
          <w:ilvl w:val="0"/>
          <w:numId w:val="1"/>
        </w:numPr>
        <w:spacing w:after="200"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Bitta odama 2 ta ko’z bo’lsa, 1 millionta odamda nechta ko’z bo’ladi? (Ikki millionta)</w:t>
      </w:r>
    </w:p>
    <w:p w:rsidR="00F12757" w:rsidRPr="00A464D0" w:rsidRDefault="00F12757" w:rsidP="00790449">
      <w:pPr>
        <w:pStyle w:val="ListParagraph"/>
        <w:numPr>
          <w:ilvl w:val="0"/>
          <w:numId w:val="1"/>
        </w:numPr>
        <w:spacing w:after="200"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Uchburchakning bitta uchini arralab tashlasak, nechta uchi qoladi? (To’rta)</w:t>
      </w:r>
    </w:p>
    <w:p w:rsidR="00F12757" w:rsidRPr="00A464D0" w:rsidRDefault="00F12757" w:rsidP="00832AEF">
      <w:pPr>
        <w:pStyle w:val="ListParagraph"/>
        <w:numPr>
          <w:ilvl w:val="0"/>
          <w:numId w:val="1"/>
        </w:numPr>
        <w:spacing w:after="200"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Matematiklar otasi kim? (al-Xoramiy)</w:t>
      </w:r>
    </w:p>
    <w:p w:rsidR="00F12757" w:rsidRPr="00A464D0" w:rsidRDefault="00F12757" w:rsidP="00D11B3D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Qushda 2 ta qanot bor. Samalyotda ham 2 ta. Baliqda nechta qanot bor?  (2 ta qanot bor)</w:t>
      </w:r>
    </w:p>
    <w:p w:rsidR="00F12757" w:rsidRPr="00A464D0" w:rsidRDefault="00F12757" w:rsidP="00D11B3D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26 ning kvadrati nechiga teng? (676)</w:t>
      </w:r>
    </w:p>
    <w:p w:rsidR="00F12757" w:rsidRPr="00A464D0" w:rsidRDefault="00F12757" w:rsidP="00D11B3D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Algebra fanining otasi kim?  (al-Xorazmiy)</w:t>
      </w:r>
    </w:p>
    <w:p w:rsidR="00F12757" w:rsidRPr="00A464D0" w:rsidRDefault="00F12757" w:rsidP="00D11B3D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5 ning 2016 darajasi necha raqam bilan tugaydi? (5 bilan)</w:t>
      </w:r>
    </w:p>
    <w:p w:rsidR="00F12757" w:rsidRPr="00A464D0" w:rsidRDefault="00F12757" w:rsidP="00A464D0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  <w:lang w:val="en-US"/>
        </w:rPr>
      </w:pPr>
      <w:r w:rsidRPr="00A464D0">
        <w:rPr>
          <w:sz w:val="36"/>
          <w:szCs w:val="36"/>
          <w:lang w:val="en-US"/>
        </w:rPr>
        <w:t>5 dan katta 9 dan kichik butun son bormi? (Bor,bular 6.7.8)</w:t>
      </w:r>
    </w:p>
    <w:p w:rsidR="00F12757" w:rsidRDefault="00F12757">
      <w:pPr>
        <w:rPr>
          <w:sz w:val="36"/>
          <w:lang w:val="en-US"/>
        </w:rPr>
      </w:pPr>
      <w:r>
        <w:rPr>
          <w:sz w:val="36"/>
          <w:lang w:val="en-US"/>
        </w:rPr>
        <w:br w:type="page"/>
      </w:r>
    </w:p>
    <w:p w:rsidR="00F12757" w:rsidRDefault="00F12757" w:rsidP="00A464D0">
      <w:pPr>
        <w:spacing w:line="360" w:lineRule="auto"/>
        <w:rPr>
          <w:b/>
          <w:sz w:val="36"/>
          <w:lang w:val="en-US"/>
        </w:rPr>
      </w:pPr>
      <w:r w:rsidRPr="00A464D0">
        <w:rPr>
          <w:b/>
          <w:sz w:val="36"/>
          <w:lang w:val="en-US"/>
        </w:rPr>
        <w:t>Savollar berilib bo’ldi. Sizlar berilgan 10 ta savolga _____ ta to’g’ri javob berdingiz. Endi keying guruh bilan o’yinimizni davom ettiramiz. Guruh tayyormi? Unday bo’lsa boshladik.</w:t>
      </w:r>
    </w:p>
    <w:p w:rsidR="00F12757" w:rsidRPr="00A464D0" w:rsidRDefault="00F12757" w:rsidP="00A464D0">
      <w:pPr>
        <w:spacing w:line="360" w:lineRule="auto"/>
        <w:rPr>
          <w:b/>
          <w:lang w:val="en-US"/>
        </w:rPr>
      </w:pP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>
        <w:rPr>
          <w:sz w:val="36"/>
          <w:lang w:val="en-US"/>
        </w:rPr>
        <w:t>5</w:t>
      </w:r>
      <w:r w:rsidRPr="00D11B3D">
        <w:rPr>
          <w:sz w:val="36"/>
          <w:lang w:val="en-US"/>
        </w:rPr>
        <w:t xml:space="preserve"> ni </w:t>
      </w:r>
      <w:r>
        <w:rPr>
          <w:sz w:val="36"/>
          <w:lang w:val="en-US"/>
        </w:rPr>
        <w:t>5</w:t>
      </w:r>
      <w:r w:rsidRPr="00D11B3D">
        <w:rPr>
          <w:sz w:val="36"/>
          <w:lang w:val="en-US"/>
        </w:rPr>
        <w:t xml:space="preserve"> ga ko’paytirib so’ng </w:t>
      </w:r>
      <w:r>
        <w:rPr>
          <w:sz w:val="36"/>
          <w:lang w:val="en-US"/>
        </w:rPr>
        <w:t>5 ni ayirib yana 5</w:t>
      </w:r>
      <w:r w:rsidRPr="00D11B3D">
        <w:rPr>
          <w:sz w:val="36"/>
          <w:lang w:val="en-US"/>
        </w:rPr>
        <w:t xml:space="preserve"> ga ko’pay</w:t>
      </w:r>
      <w:r>
        <w:rPr>
          <w:sz w:val="36"/>
          <w:lang w:val="en-US"/>
        </w:rPr>
        <w:t>tirsak necha hosil bo’ladi? (100</w:t>
      </w:r>
      <w:r w:rsidRPr="00D11B3D">
        <w:rPr>
          <w:sz w:val="36"/>
          <w:lang w:val="en-US"/>
        </w:rPr>
        <w:t>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>Qanday qilib 1 dan 2 ni ayirish mumkin?  (Qoida bo’yicha, kattasidan kichigini ayirib, kattasining ishorasi qo’yiladi.)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>600 ta qog’ozdan nechta samalyot yasash mumkin? (Qog’ozdan samalyot yasab bo’lmaydi. Qog’ozdan o’yinchoq samalyot yasab bo’ladi holos.)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>50 ni yarimga bo’lsak nechi hosil bo’ladi? (100)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>322 000 sonida nechta rqam bor? (3 ta)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>
        <w:rPr>
          <w:sz w:val="36"/>
          <w:lang w:val="en-US"/>
        </w:rPr>
        <w:t xml:space="preserve">5 ning kubi nechaga teng? </w:t>
      </w:r>
      <w:r w:rsidRPr="00D11B3D">
        <w:rPr>
          <w:sz w:val="36"/>
          <w:lang w:val="en-US"/>
        </w:rPr>
        <w:t>(</w:t>
      </w:r>
      <w:r>
        <w:rPr>
          <w:sz w:val="36"/>
          <w:lang w:val="en-US"/>
        </w:rPr>
        <w:t>125</w:t>
      </w:r>
      <w:r w:rsidRPr="00D11B3D">
        <w:rPr>
          <w:sz w:val="36"/>
          <w:lang w:val="en-US"/>
        </w:rPr>
        <w:t>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>Matematika terminini fanga kim kiritgan? (Pifagor)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>
        <w:rPr>
          <w:sz w:val="36"/>
          <w:lang w:val="en-US"/>
        </w:rPr>
        <w:t>21 ning 2016 darajasi nechi raqami bilan tugaydi?</w:t>
      </w:r>
      <w:r w:rsidRPr="00D11B3D">
        <w:rPr>
          <w:sz w:val="36"/>
          <w:lang w:val="en-US"/>
        </w:rPr>
        <w:t xml:space="preserve"> (</w:t>
      </w:r>
      <w:r>
        <w:rPr>
          <w:sz w:val="36"/>
          <w:lang w:val="en-US"/>
        </w:rPr>
        <w:t>1 bilan</w:t>
      </w:r>
      <w:r w:rsidRPr="00D11B3D">
        <w:rPr>
          <w:sz w:val="36"/>
          <w:lang w:val="en-US"/>
        </w:rPr>
        <w:t>)</w:t>
      </w:r>
    </w:p>
    <w:p w:rsidR="00F12757" w:rsidRPr="00D11B3D" w:rsidRDefault="00F12757" w:rsidP="00305A0C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>
        <w:rPr>
          <w:sz w:val="36"/>
          <w:lang w:val="en-US"/>
        </w:rPr>
        <w:t>5 dan katta 6</w:t>
      </w:r>
      <w:r w:rsidRPr="00D11B3D">
        <w:rPr>
          <w:sz w:val="36"/>
          <w:lang w:val="en-US"/>
        </w:rPr>
        <w:t xml:space="preserve"> dan kichik butun son bormi? (</w:t>
      </w:r>
      <w:r>
        <w:rPr>
          <w:sz w:val="36"/>
          <w:lang w:val="en-US"/>
        </w:rPr>
        <w:t>Yo’q</w:t>
      </w:r>
      <w:r w:rsidRPr="00D11B3D">
        <w:rPr>
          <w:sz w:val="36"/>
          <w:lang w:val="en-US"/>
        </w:rPr>
        <w:t>)</w:t>
      </w:r>
    </w:p>
    <w:p w:rsidR="00F12757" w:rsidRPr="00D11B3D" w:rsidRDefault="00F12757" w:rsidP="0022184B">
      <w:pPr>
        <w:pStyle w:val="ListParagraph"/>
        <w:numPr>
          <w:ilvl w:val="0"/>
          <w:numId w:val="3"/>
        </w:numPr>
        <w:spacing w:line="360" w:lineRule="auto"/>
        <w:rPr>
          <w:sz w:val="36"/>
          <w:lang w:val="en-US"/>
        </w:rPr>
      </w:pPr>
      <w:r w:rsidRPr="00D11B3D">
        <w:rPr>
          <w:sz w:val="36"/>
          <w:lang w:val="en-US"/>
        </w:rPr>
        <w:t xml:space="preserve">Bitta odamda nechta </w:t>
      </w:r>
      <w:r>
        <w:rPr>
          <w:sz w:val="36"/>
          <w:lang w:val="en-US"/>
        </w:rPr>
        <w:t xml:space="preserve">miya </w:t>
      </w:r>
      <w:r w:rsidRPr="00D11B3D">
        <w:rPr>
          <w:sz w:val="36"/>
          <w:lang w:val="en-US"/>
        </w:rPr>
        <w:t>bor? (</w:t>
      </w:r>
      <w:r>
        <w:rPr>
          <w:sz w:val="36"/>
          <w:lang w:val="en-US"/>
        </w:rPr>
        <w:t xml:space="preserve">2 </w:t>
      </w:r>
      <w:r w:rsidRPr="00D11B3D">
        <w:rPr>
          <w:sz w:val="36"/>
          <w:lang w:val="en-US"/>
        </w:rPr>
        <w:t>ta)</w:t>
      </w:r>
    </w:p>
    <w:p w:rsidR="00F12757" w:rsidRPr="00D11B3D" w:rsidRDefault="00F12757" w:rsidP="00305A0C">
      <w:pPr>
        <w:pStyle w:val="ListParagraph"/>
        <w:spacing w:line="360" w:lineRule="auto"/>
        <w:rPr>
          <w:sz w:val="36"/>
          <w:lang w:val="en-US"/>
        </w:rPr>
      </w:pPr>
    </w:p>
    <w:p w:rsidR="00F12757" w:rsidRPr="00316252" w:rsidRDefault="00F12757" w:rsidP="00305A0C">
      <w:pPr>
        <w:spacing w:line="360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 xml:space="preserve">Savollar tugadi sizlar 10 ta savoldan ________ ta javob berdilaring.  </w:t>
      </w:r>
    </w:p>
    <w:p w:rsidR="00F12757" w:rsidRPr="00316252" w:rsidRDefault="00F12757" w:rsidP="00305A0C">
      <w:pPr>
        <w:spacing w:line="360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>Endi keying sharni boshlaymiz.</w:t>
      </w:r>
    </w:p>
    <w:p w:rsidR="00F12757" w:rsidRPr="00316252" w:rsidRDefault="00F12757" w:rsidP="00305A0C">
      <w:pPr>
        <w:spacing w:line="360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 xml:space="preserve"> </w:t>
      </w:r>
      <w:r w:rsidRPr="00D11B3D">
        <w:rPr>
          <w:b/>
          <w:sz w:val="36"/>
          <w:lang w:val="en-US"/>
        </w:rPr>
        <w:t xml:space="preserve">2-shart “Raqamni topish”. </w:t>
      </w:r>
    </w:p>
    <w:p w:rsidR="00F12757" w:rsidRPr="00D11B3D" w:rsidRDefault="00F12757" w:rsidP="00305A0C">
      <w:pPr>
        <w:spacing w:line="360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>Bu shartda s</w:t>
      </w:r>
      <w:r>
        <w:rPr>
          <w:sz w:val="36"/>
          <w:lang w:val="en-US"/>
        </w:rPr>
        <w:t>izlarga berilgan blankada 1dan 100</w:t>
      </w:r>
      <w:r w:rsidRPr="00D11B3D">
        <w:rPr>
          <w:sz w:val="36"/>
          <w:lang w:val="en-US"/>
        </w:rPr>
        <w:t xml:space="preserve"> gacha sonlar bo’lishi kerak, lekin </w:t>
      </w:r>
      <w:r>
        <w:rPr>
          <w:sz w:val="36"/>
          <w:lang w:val="en-US"/>
        </w:rPr>
        <w:t>bularni ichidan 30</w:t>
      </w:r>
      <w:r w:rsidRPr="00D11B3D">
        <w:rPr>
          <w:sz w:val="36"/>
          <w:lang w:val="en-US"/>
        </w:rPr>
        <w:t xml:space="preserve"> tasi tushurib qoldirilgan. Sizlar buni 2 daqiqa mobaynidan topib yozib borasiz. Xatolarni tuzatishga yo’l qo’yilmaydi. </w:t>
      </w:r>
      <w:r>
        <w:rPr>
          <w:sz w:val="36"/>
          <w:lang w:val="en-US"/>
        </w:rPr>
        <w:t>Hamma raqamlar to’g’ri topilsa 20 ball, 1 ta xato uchun 20 ball, 2 ta xato uchun 18 ball, 3-5 ta xato uchun 10 ball beriladi. 6-10 ta topilmasa 5 ball, qolgan hollarda ball</w:t>
      </w:r>
      <w:r>
        <w:rPr>
          <w:sz w:val="36"/>
          <w:lang w:val="uz-Cyrl-UZ"/>
        </w:rPr>
        <w:t xml:space="preserve"> </w:t>
      </w:r>
      <w:r>
        <w:rPr>
          <w:sz w:val="36"/>
          <w:lang w:val="en-US"/>
        </w:rPr>
        <w:t xml:space="preserve">berilmaydi. </w:t>
      </w:r>
      <w:r w:rsidRPr="00D11B3D">
        <w:rPr>
          <w:sz w:val="36"/>
          <w:lang w:val="en-US"/>
        </w:rPr>
        <w:t>Tayyormisizlar? Boshladik.</w:t>
      </w:r>
    </w:p>
    <w:p w:rsidR="00F12757" w:rsidRPr="00D11B3D" w:rsidRDefault="00F12757" w:rsidP="00D11B3D">
      <w:pPr>
        <w:spacing w:line="276" w:lineRule="auto"/>
        <w:ind w:firstLine="360"/>
        <w:rPr>
          <w:sz w:val="36"/>
          <w:lang w:val="en-US"/>
        </w:rPr>
      </w:pPr>
      <w:r w:rsidRPr="008B1A94">
        <w:rPr>
          <w:noProof/>
          <w:sz w:val="36"/>
        </w:rPr>
        <w:pict>
          <v:shape id="Рисунок 0" o:spid="_x0000_i1025" type="#_x0000_t75" alt="2016-01-31_154258.png" style="width:487.5pt;height:232.5pt;visibility:visible">
            <v:imagedata r:id="rId6" o:title=""/>
          </v:shape>
        </w:pict>
      </w:r>
    </w:p>
    <w:p w:rsidR="00F12757" w:rsidRPr="00D11B3D" w:rsidRDefault="00F12757" w:rsidP="00D11B3D">
      <w:pPr>
        <w:spacing w:line="276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>Vaqt tugadi endi ishlarni tekshiramiz. Bu yerda quyidagi sonlar tushirib qoldirilgan edi:</w:t>
      </w:r>
    </w:p>
    <w:p w:rsidR="00F12757" w:rsidRPr="002B1252" w:rsidRDefault="00F12757" w:rsidP="00D11B3D">
      <w:pPr>
        <w:spacing w:line="276" w:lineRule="auto"/>
        <w:ind w:firstLine="360"/>
        <w:rPr>
          <w:sz w:val="36"/>
          <w:lang w:val="en-US"/>
        </w:rPr>
      </w:pPr>
      <w:r>
        <w:rPr>
          <w:sz w:val="36"/>
          <w:lang w:val="uz-Cyrl-UZ"/>
        </w:rPr>
        <w:t>1, 4, 7, 10, 13, 16, 17, 23, 24, 25, 30, 36, 38, 43, 43, 49, 51, 52, 55, 59, 62, 66, 69, 74, 77, 79, 80, 84.</w:t>
      </w:r>
    </w:p>
    <w:p w:rsidR="00F12757" w:rsidRPr="00316252" w:rsidRDefault="00F12757" w:rsidP="00D11B3D">
      <w:pPr>
        <w:spacing w:line="276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 xml:space="preserve">Mana endi 2-shartimiz nihoyasiga yetdi. </w:t>
      </w:r>
    </w:p>
    <w:p w:rsidR="00F12757" w:rsidRPr="00316252" w:rsidRDefault="00F12757" w:rsidP="00305A0C">
      <w:pPr>
        <w:spacing w:line="276" w:lineRule="auto"/>
        <w:ind w:firstLine="360"/>
        <w:jc w:val="center"/>
        <w:rPr>
          <w:sz w:val="36"/>
          <w:lang w:val="en-US"/>
        </w:rPr>
      </w:pPr>
      <w:r w:rsidRPr="00305A0C">
        <w:rPr>
          <w:b/>
          <w:sz w:val="36"/>
          <w:lang w:val="en-US"/>
        </w:rPr>
        <w:t>3-shart “Ko’z bog’lash”.</w:t>
      </w:r>
    </w:p>
    <w:p w:rsidR="00F12757" w:rsidRPr="00D11B3D" w:rsidRDefault="00F12757" w:rsidP="00D11B3D">
      <w:pPr>
        <w:spacing w:line="276" w:lineRule="auto"/>
        <w:ind w:firstLine="360"/>
        <w:rPr>
          <w:sz w:val="36"/>
          <w:lang w:val="en-US"/>
        </w:rPr>
      </w:pPr>
      <w:r w:rsidRPr="00D11B3D">
        <w:rPr>
          <w:sz w:val="36"/>
          <w:lang w:val="en-US"/>
        </w:rPr>
        <w:t>Ishtirokchilarga kerakli qurollar beriladi va ularga aytilgan gaplarni qog’ozda aks ettirishadi. Bunda ham har ikkala guruh baravariga ishtirok etishadi.</w:t>
      </w:r>
      <w:r>
        <w:rPr>
          <w:sz w:val="36"/>
          <w:lang w:val="en-US"/>
        </w:rPr>
        <w:t xml:space="preserve"> Har bir chizilgan shakl uchun 4 ball beriladi. Ozgina xatolar kechiriladi. Qo’pol xatolarga ball berilmaydi.</w:t>
      </w:r>
      <w:r w:rsidRPr="00D11B3D">
        <w:rPr>
          <w:sz w:val="36"/>
          <w:lang w:val="en-US"/>
        </w:rPr>
        <w:t xml:space="preserve"> Qani boshladik.</w:t>
      </w:r>
    </w:p>
    <w:p w:rsidR="00F12757" w:rsidRPr="00D11B3D" w:rsidRDefault="00F12757" w:rsidP="00D11B3D">
      <w:pPr>
        <w:pStyle w:val="ListParagraph"/>
        <w:numPr>
          <w:ilvl w:val="0"/>
          <w:numId w:val="4"/>
        </w:numPr>
        <w:spacing w:line="276" w:lineRule="auto"/>
        <w:rPr>
          <w:sz w:val="36"/>
          <w:lang w:val="en-US"/>
        </w:rPr>
      </w:pPr>
      <w:r>
        <w:rPr>
          <w:sz w:val="36"/>
          <w:lang w:val="en-US"/>
        </w:rPr>
        <w:t>Svetofor chizing.</w:t>
      </w:r>
    </w:p>
    <w:p w:rsidR="00F12757" w:rsidRPr="00D11B3D" w:rsidRDefault="00F12757" w:rsidP="00D11B3D">
      <w:pPr>
        <w:pStyle w:val="ListParagraph"/>
        <w:numPr>
          <w:ilvl w:val="0"/>
          <w:numId w:val="4"/>
        </w:numPr>
        <w:spacing w:line="276" w:lineRule="auto"/>
        <w:rPr>
          <w:sz w:val="36"/>
          <w:lang w:val="en-US"/>
        </w:rPr>
      </w:pPr>
      <w:r>
        <w:rPr>
          <w:sz w:val="36"/>
          <w:lang w:val="en-US"/>
        </w:rPr>
        <w:t>Chizilgan svetofor aylanalari ichiga tartib raqamlari 1,2,3 sonlarini yozing.</w:t>
      </w:r>
    </w:p>
    <w:p w:rsidR="00F12757" w:rsidRPr="00D11B3D" w:rsidRDefault="00F12757" w:rsidP="00D11B3D">
      <w:pPr>
        <w:pStyle w:val="ListParagraph"/>
        <w:numPr>
          <w:ilvl w:val="0"/>
          <w:numId w:val="4"/>
        </w:numPr>
        <w:spacing w:line="276" w:lineRule="auto"/>
        <w:rPr>
          <w:sz w:val="36"/>
          <w:lang w:val="en-US"/>
        </w:rPr>
      </w:pPr>
      <w:r>
        <w:rPr>
          <w:sz w:val="36"/>
          <w:lang w:val="en-US"/>
        </w:rPr>
        <w:t>Pastki joyga 5 burchak chizing.</w:t>
      </w:r>
    </w:p>
    <w:p w:rsidR="00F12757" w:rsidRPr="00D11B3D" w:rsidRDefault="00F12757" w:rsidP="00D11B3D">
      <w:pPr>
        <w:pStyle w:val="ListParagraph"/>
        <w:numPr>
          <w:ilvl w:val="0"/>
          <w:numId w:val="4"/>
        </w:num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Shu beshburchak ichiga 8 sonini yozing</w:t>
      </w:r>
    </w:p>
    <w:p w:rsidR="00F12757" w:rsidRPr="00D11B3D" w:rsidRDefault="00F12757" w:rsidP="00D11B3D">
      <w:pPr>
        <w:pStyle w:val="ListParagraph"/>
        <w:numPr>
          <w:ilvl w:val="0"/>
          <w:numId w:val="4"/>
        </w:numPr>
        <w:spacing w:line="276" w:lineRule="auto"/>
        <w:rPr>
          <w:sz w:val="36"/>
          <w:lang w:val="en-US"/>
        </w:rPr>
      </w:pPr>
      <w:r>
        <w:rPr>
          <w:sz w:val="36"/>
          <w:lang w:val="en-US"/>
        </w:rPr>
        <w:t>Bo’sh qolgan joyga oltiburchak chizing.</w:t>
      </w:r>
    </w:p>
    <w:p w:rsidR="00F12757" w:rsidRDefault="00F12757" w:rsidP="00305A0C">
      <w:pPr>
        <w:spacing w:line="276" w:lineRule="auto"/>
        <w:jc w:val="center"/>
        <w:rPr>
          <w:sz w:val="36"/>
          <w:lang w:val="en-US"/>
        </w:rPr>
      </w:pPr>
      <w:r w:rsidRPr="00D11B3D">
        <w:rPr>
          <w:sz w:val="36"/>
          <w:lang w:val="en-US"/>
        </w:rPr>
        <w:t xml:space="preserve">3-shartimiz ham o’z nihoyasiga yetdi. Guruhlarni ballaymiz. </w:t>
      </w:r>
    </w:p>
    <w:p w:rsidR="00F12757" w:rsidRDefault="00F12757" w:rsidP="00305A0C">
      <w:pPr>
        <w:spacing w:line="276" w:lineRule="auto"/>
        <w:jc w:val="center"/>
        <w:rPr>
          <w:sz w:val="36"/>
          <w:lang w:val="en-US"/>
        </w:rPr>
      </w:pPr>
      <w:r w:rsidRPr="00AB6613">
        <w:rPr>
          <w:b/>
          <w:sz w:val="36"/>
          <w:lang w:val="en-US"/>
        </w:rPr>
        <w:t>4-shart “To’g’ri tanla”</w:t>
      </w:r>
    </w:p>
    <w:p w:rsidR="00F12757" w:rsidRPr="00D11B3D" w:rsidRDefault="00F12757" w:rsidP="00C52756">
      <w:pPr>
        <w:spacing w:line="276" w:lineRule="auto"/>
        <w:ind w:firstLine="708"/>
        <w:rPr>
          <w:sz w:val="36"/>
          <w:lang w:val="en-US"/>
        </w:rPr>
      </w:pPr>
      <w:r>
        <w:rPr>
          <w:sz w:val="36"/>
          <w:lang w:val="en-US"/>
        </w:rPr>
        <w:t xml:space="preserve">Shart </w:t>
      </w:r>
      <w:r w:rsidRPr="00D11B3D">
        <w:rPr>
          <w:sz w:val="36"/>
          <w:lang w:val="en-US"/>
        </w:rPr>
        <w:t xml:space="preserve">shundayki, </w:t>
      </w:r>
      <w:r>
        <w:rPr>
          <w:sz w:val="36"/>
          <w:lang w:val="en-US"/>
        </w:rPr>
        <w:t>quyida berilgan aylanalar ichiga 0 dan 9 gacha bo’lgan raqamlarni shunday joylashtiringki, natijada tomondagi sonlar yig’indisi shu aylana o’rtasidagi son hosil bo’lsin. Shart uchun 5 daqiqa vaqt beriladi.</w:t>
      </w:r>
      <w:r w:rsidRPr="00D11B3D">
        <w:rPr>
          <w:sz w:val="36"/>
          <w:lang w:val="en-US"/>
        </w:rPr>
        <w:t xml:space="preserve"> Shart tushinarli bo’lsa o’yinni boshladik.</w:t>
      </w:r>
    </w:p>
    <w:p w:rsidR="00F12757" w:rsidRPr="00D11B3D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  <w:r>
        <w:rPr>
          <w:noProof/>
        </w:rPr>
        <w:pict>
          <v:shape id="Рисунок 4" o:spid="_x0000_s1029" type="#_x0000_t75" alt="18.png" style="position:absolute;margin-left:257.55pt;margin-top:7.05pt;width:256.5pt;height:225.75pt;z-index:251660288;visibility:visible">
            <v:imagedata r:id="rId7" o:title=""/>
          </v:shape>
        </w:pict>
      </w:r>
      <w:r>
        <w:rPr>
          <w:noProof/>
        </w:rPr>
        <w:pict>
          <v:shape id="Рисунок 1" o:spid="_x0000_s1030" type="#_x0000_t75" alt="2016-01-31_153510.png" style="position:absolute;margin-left:-34.95pt;margin-top:.3pt;width:286.5pt;height:213pt;z-index:251659264;visibility:visible">
            <v:imagedata r:id="rId8" o:title=""/>
          </v:shape>
        </w:pict>
      </w:r>
      <w:r w:rsidRPr="00E02324">
        <w:rPr>
          <w:sz w:val="36"/>
          <w:lang w:val="en-US"/>
        </w:rPr>
        <w:t xml:space="preserve"> </w:t>
      </w: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Pr="00D11B3D" w:rsidRDefault="00F12757" w:rsidP="00D11B3D">
      <w:p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Bu shartni ishtirokchilar ishgunga qadar men tomoshabinlar bilan yoshini topish o'yinini o’ynab turaman. Kimning yoshini topib beray.</w:t>
      </w:r>
    </w:p>
    <w:p w:rsidR="00F12757" w:rsidRPr="00D11B3D" w:rsidRDefault="00F12757" w:rsidP="00D11B3D">
      <w:pPr>
        <w:pStyle w:val="ListParagraph"/>
        <w:numPr>
          <w:ilvl w:val="0"/>
          <w:numId w:val="5"/>
        </w:num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Yoshingizni 10 ga ko’paytiring.</w:t>
      </w:r>
    </w:p>
    <w:p w:rsidR="00F12757" w:rsidRPr="00D11B3D" w:rsidRDefault="00F12757" w:rsidP="00D11B3D">
      <w:pPr>
        <w:pStyle w:val="ListParagraph"/>
        <w:numPr>
          <w:ilvl w:val="0"/>
          <w:numId w:val="5"/>
        </w:num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9 ni istalgan bir xonali songa ko’paytiring.</w:t>
      </w:r>
    </w:p>
    <w:p w:rsidR="00F12757" w:rsidRPr="00D11B3D" w:rsidRDefault="00F12757" w:rsidP="00D11B3D">
      <w:pPr>
        <w:pStyle w:val="ListParagraph"/>
        <w:numPr>
          <w:ilvl w:val="0"/>
          <w:numId w:val="5"/>
        </w:num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Endi ularni ayirmasini toping.</w:t>
      </w:r>
    </w:p>
    <w:p w:rsidR="00F12757" w:rsidRPr="00D11B3D" w:rsidRDefault="00F12757" w:rsidP="00D11B3D">
      <w:pPr>
        <w:pStyle w:val="ListParagraph"/>
        <w:numPr>
          <w:ilvl w:val="0"/>
          <w:numId w:val="5"/>
        </w:num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Nechi chiqdi. Shuni menga aytsangiz men sizga yoshingizni aytib beraman.</w:t>
      </w:r>
    </w:p>
    <w:p w:rsidR="00F12757" w:rsidRPr="00D11B3D" w:rsidRDefault="00F12757" w:rsidP="00D11B3D">
      <w:pPr>
        <w:spacing w:line="276" w:lineRule="auto"/>
        <w:rPr>
          <w:sz w:val="36"/>
          <w:lang w:val="en-US"/>
        </w:rPr>
      </w:pPr>
      <w:r w:rsidRPr="009D7D90">
        <w:rPr>
          <w:b/>
          <w:sz w:val="36"/>
          <w:lang w:val="en-US"/>
        </w:rPr>
        <w:t>Masalan:</w:t>
      </w:r>
      <w:r w:rsidRPr="00D11B3D">
        <w:rPr>
          <w:sz w:val="36"/>
          <w:lang w:val="en-US"/>
        </w:rPr>
        <w:t xml:space="preserve"> Mening yoshim 30 da. Uni 10 ga ko’paytirsam 300 hosil bo’ladi. 9 ni 7 a ko’paytirsam 63 hosil bo’ladi. Ikkalasining ayirmasi esa 300-63=237 hoisil bo’ladi. Natija 237 ni aytsam bo’ldi.</w:t>
      </w:r>
    </w:p>
    <w:p w:rsidR="00F12757" w:rsidRPr="00D11B3D" w:rsidRDefault="00F12757" w:rsidP="00D11B3D">
      <w:p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>Mening yoshim 30 da ekanligini eshitaman.</w:t>
      </w: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ab/>
        <w:t xml:space="preserve">4-shartimiz ham o’z nihoyasiga etdi. </w:t>
      </w:r>
    </w:p>
    <w:p w:rsidR="00F12757" w:rsidRPr="00E02324" w:rsidRDefault="00F12757" w:rsidP="00D11B3D">
      <w:pPr>
        <w:spacing w:line="276" w:lineRule="auto"/>
        <w:rPr>
          <w:sz w:val="36"/>
          <w:lang w:val="en-US"/>
        </w:rPr>
      </w:pPr>
    </w:p>
    <w:p w:rsidR="00F12757" w:rsidRDefault="00F12757" w:rsidP="00AB6613">
      <w:pPr>
        <w:spacing w:line="276" w:lineRule="auto"/>
        <w:jc w:val="center"/>
        <w:rPr>
          <w:sz w:val="36"/>
          <w:lang w:val="en-US"/>
        </w:rPr>
      </w:pPr>
      <w:r w:rsidRPr="00AB6613">
        <w:rPr>
          <w:b/>
          <w:sz w:val="36"/>
          <w:lang w:val="en-US"/>
        </w:rPr>
        <w:t>5-shart “</w:t>
      </w:r>
      <w:r w:rsidRPr="009D7D90">
        <w:rPr>
          <w:b/>
          <w:sz w:val="36"/>
          <w:lang w:val="en-US"/>
        </w:rPr>
        <w:t>Mantiqiy savol</w:t>
      </w:r>
      <w:r w:rsidRPr="00AB6613">
        <w:rPr>
          <w:b/>
          <w:sz w:val="36"/>
          <w:lang w:val="en-US"/>
        </w:rPr>
        <w:t>”</w:t>
      </w:r>
      <w:r>
        <w:rPr>
          <w:b/>
          <w:sz w:val="36"/>
          <w:lang w:val="en-US"/>
        </w:rPr>
        <w:t xml:space="preserve"> o’yini</w:t>
      </w:r>
      <w:r w:rsidRPr="00AB6613">
        <w:rPr>
          <w:b/>
          <w:sz w:val="36"/>
          <w:lang w:val="en-US"/>
        </w:rPr>
        <w:t>.</w:t>
      </w:r>
    </w:p>
    <w:p w:rsidR="00F12757" w:rsidRPr="00D11B3D" w:rsidRDefault="00F12757" w:rsidP="00D11B3D">
      <w:pPr>
        <w:spacing w:line="276" w:lineRule="auto"/>
        <w:rPr>
          <w:sz w:val="36"/>
          <w:lang w:val="en-US"/>
        </w:rPr>
      </w:pPr>
      <w:r w:rsidRPr="00D11B3D">
        <w:rPr>
          <w:sz w:val="36"/>
          <w:lang w:val="en-US"/>
        </w:rPr>
        <w:t xml:space="preserve">Bu shart shudayki </w:t>
      </w:r>
      <w:r>
        <w:rPr>
          <w:sz w:val="36"/>
          <w:lang w:val="en-US"/>
        </w:rPr>
        <w:t xml:space="preserve">boshlovchi </w:t>
      </w:r>
      <w:r w:rsidRPr="00D11B3D">
        <w:rPr>
          <w:sz w:val="36"/>
          <w:lang w:val="en-US"/>
        </w:rPr>
        <w:t xml:space="preserve">tomonidan bir savol beriladi. Guruhlar </w:t>
      </w:r>
      <w:r>
        <w:rPr>
          <w:sz w:val="36"/>
          <w:lang w:val="en-US"/>
        </w:rPr>
        <w:t>3</w:t>
      </w:r>
      <w:r w:rsidRPr="00D11B3D">
        <w:rPr>
          <w:sz w:val="36"/>
          <w:lang w:val="en-US"/>
        </w:rPr>
        <w:t xml:space="preserve"> daqiqa ichida javobni aytishadi. </w:t>
      </w:r>
      <w:r>
        <w:rPr>
          <w:sz w:val="36"/>
          <w:lang w:val="en-US"/>
        </w:rPr>
        <w:t xml:space="preserve">To’g’ri javob uchun 20 ball, noto’g’ri javob uchun ball berilmaydi. </w:t>
      </w:r>
      <w:r w:rsidRPr="00D11B3D">
        <w:rPr>
          <w:sz w:val="36"/>
          <w:lang w:val="en-US"/>
        </w:rPr>
        <w:t xml:space="preserve">Har bir guruhga alohida savol beriladi. Marhamat 1-guruh ishtirokchilariga </w:t>
      </w:r>
      <w:r>
        <w:rPr>
          <w:sz w:val="36"/>
          <w:lang w:val="en-US"/>
        </w:rPr>
        <w:t>savolni o’qiyman.</w:t>
      </w:r>
    </w:p>
    <w:p w:rsidR="00F12757" w:rsidRPr="002E48B8" w:rsidRDefault="00F12757" w:rsidP="002E48B8">
      <w:pPr>
        <w:spacing w:line="365" w:lineRule="atLeast"/>
        <w:textAlignment w:val="baseline"/>
        <w:rPr>
          <w:sz w:val="36"/>
          <w:szCs w:val="36"/>
          <w:lang w:val="en-US"/>
        </w:rPr>
      </w:pPr>
      <w:r w:rsidRPr="002E48B8">
        <w:rPr>
          <w:sz w:val="36"/>
          <w:szCs w:val="36"/>
          <w:lang w:val="en-US"/>
        </w:rPr>
        <w:tab/>
        <w:t xml:space="preserve">Savol: </w:t>
      </w:r>
      <w:r w:rsidRPr="002E48B8">
        <w:rPr>
          <w:sz w:val="36"/>
          <w:szCs w:val="36"/>
          <w:bdr w:val="none" w:sz="0" w:space="0" w:color="auto" w:frame="1"/>
          <w:lang w:val="en-US"/>
        </w:rPr>
        <w:t>Bir kuni mahalladagi bolalar Boltavoy akadan uning necha yoshdaligini so‘rashibdi. Boltavoy aka ham bolalarning biroz mantiqiy fikrlashlarini o‘stirish maqsadida  shunday javob beribdi: “Agar shanba va yakshanbalarni inobatga olmasak, 35 yoshman.”</w:t>
      </w:r>
    </w:p>
    <w:p w:rsidR="00F12757" w:rsidRPr="002E48B8" w:rsidRDefault="00F12757" w:rsidP="002E48B8">
      <w:pPr>
        <w:spacing w:line="365" w:lineRule="atLeast"/>
        <w:textAlignment w:val="baseline"/>
        <w:rPr>
          <w:sz w:val="36"/>
          <w:szCs w:val="36"/>
          <w:bdr w:val="none" w:sz="0" w:space="0" w:color="auto" w:frame="1"/>
          <w:lang w:val="en-US"/>
        </w:rPr>
      </w:pPr>
      <w:r w:rsidRPr="002E48B8">
        <w:rPr>
          <w:sz w:val="36"/>
          <w:szCs w:val="36"/>
          <w:bdr w:val="none" w:sz="0" w:space="0" w:color="auto" w:frame="1"/>
          <w:lang w:val="en-US"/>
        </w:rPr>
        <w:t xml:space="preserve">Boltavoy akaning haqiqiy yoshi nechada?  </w:t>
      </w:r>
    </w:p>
    <w:p w:rsidR="00F12757" w:rsidRPr="002E48B8" w:rsidRDefault="00F12757" w:rsidP="002E48B8">
      <w:pPr>
        <w:spacing w:line="365" w:lineRule="atLeast"/>
        <w:textAlignment w:val="baseline"/>
        <w:rPr>
          <w:sz w:val="36"/>
          <w:szCs w:val="36"/>
          <w:lang w:val="en-US"/>
        </w:rPr>
      </w:pPr>
      <w:r w:rsidRPr="002E48B8">
        <w:rPr>
          <w:sz w:val="36"/>
          <w:szCs w:val="36"/>
          <w:bdr w:val="none" w:sz="0" w:space="0" w:color="auto" w:frame="1"/>
          <w:lang w:val="en-US"/>
        </w:rPr>
        <w:tab/>
        <w:t>Javob:</w:t>
      </w:r>
      <w:r w:rsidRPr="002E48B8">
        <w:rPr>
          <w:sz w:val="36"/>
          <w:szCs w:val="36"/>
          <w:bdr w:val="none" w:sz="0" w:space="0" w:color="auto" w:frame="1"/>
          <w:lang w:val="en-US"/>
        </w:rPr>
        <w:tab/>
        <w:t>Boltavoy akaning yoshi 49 da.</w:t>
      </w:r>
    </w:p>
    <w:p w:rsidR="00F12757" w:rsidRPr="002E48B8" w:rsidRDefault="00F12757" w:rsidP="002E48B8">
      <w:pPr>
        <w:spacing w:line="365" w:lineRule="atLeast"/>
        <w:textAlignment w:val="baseline"/>
        <w:rPr>
          <w:sz w:val="36"/>
          <w:szCs w:val="36"/>
          <w:lang w:val="en-US"/>
        </w:rPr>
      </w:pPr>
      <w:r w:rsidRPr="002E48B8">
        <w:rPr>
          <w:sz w:val="36"/>
          <w:lang w:val="en-US"/>
        </w:rPr>
        <w:tab/>
      </w:r>
      <w:r w:rsidRPr="002E48B8">
        <w:rPr>
          <w:sz w:val="36"/>
          <w:szCs w:val="36"/>
          <w:lang w:val="en-US"/>
        </w:rPr>
        <w:t>Savol:</w:t>
      </w:r>
      <w:r w:rsidRPr="002E48B8">
        <w:rPr>
          <w:sz w:val="36"/>
          <w:szCs w:val="36"/>
          <w:lang w:val="en-US"/>
        </w:rPr>
        <w:tab/>
      </w:r>
      <w:r w:rsidRPr="002E48B8">
        <w:rPr>
          <w:sz w:val="36"/>
          <w:szCs w:val="36"/>
          <w:bdr w:val="none" w:sz="0" w:space="0" w:color="auto" w:frame="1"/>
          <w:lang w:val="en-US"/>
        </w:rPr>
        <w:t>Katta qorong‘i xonada bir devordan kirib boshqa devordan chiqib ketgan temir truba bor. Bu trubalardan suv oqadi. Bu trubani teshmasdan, ochib ko‘rmasdan suvning qaysi yo‘nalishda oqayotganligini qanday aniqlash mumkin?</w:t>
      </w:r>
    </w:p>
    <w:p w:rsidR="00F12757" w:rsidRPr="002E48B8" w:rsidRDefault="00F12757" w:rsidP="00D11B3D">
      <w:pPr>
        <w:spacing w:line="276" w:lineRule="auto"/>
        <w:rPr>
          <w:sz w:val="36"/>
          <w:szCs w:val="36"/>
          <w:lang w:val="en-US"/>
        </w:rPr>
      </w:pPr>
      <w:r w:rsidRPr="002E48B8">
        <w:rPr>
          <w:sz w:val="36"/>
          <w:szCs w:val="36"/>
          <w:lang w:val="en-US"/>
        </w:rPr>
        <w:tab/>
        <w:t>Javob:</w:t>
      </w:r>
      <w:r w:rsidRPr="002E48B8">
        <w:rPr>
          <w:sz w:val="36"/>
          <w:szCs w:val="36"/>
          <w:lang w:val="en-US"/>
        </w:rPr>
        <w:tab/>
        <w:t>Trubaning bir nuqtasi qizdiriladi. Issiqlik suv yo‘nalishida harakatlanadi. Trubaning qaysi tarafi qizisa suv o‘sha tomonga qarab oqayotgan bo‘ladi.</w:t>
      </w:r>
    </w:p>
    <w:p w:rsidR="00F12757" w:rsidRDefault="00F12757" w:rsidP="00D11B3D">
      <w:pPr>
        <w:spacing w:line="276" w:lineRule="auto"/>
        <w:ind w:firstLine="360"/>
        <w:rPr>
          <w:sz w:val="36"/>
          <w:lang w:val="en-US"/>
        </w:rPr>
      </w:pPr>
      <w:r>
        <w:rPr>
          <w:sz w:val="36"/>
          <w:lang w:val="en-US"/>
        </w:rPr>
        <w:t xml:space="preserve">Bu o’yin uchun 20 bal beriladi. Endi sizlarni ballaringiz e’lon qilinadi. Marhamat qilib so’zni hakamlarga beramiz. Hakamlar ballarni e’lon qiladi. Bu o’yinda g’olib guruh ishtirokchilari 7-“B” sinf  ishtirokchilari bilan bellashadi. </w:t>
      </w:r>
    </w:p>
    <w:p w:rsidR="00F12757" w:rsidRDefault="00F12757" w:rsidP="00D11B3D">
      <w:pPr>
        <w:spacing w:line="276" w:lineRule="auto"/>
        <w:ind w:firstLine="360"/>
        <w:rPr>
          <w:sz w:val="36"/>
          <w:lang w:val="en-US"/>
        </w:rPr>
      </w:pPr>
      <w:r>
        <w:rPr>
          <w:sz w:val="36"/>
          <w:lang w:val="en-US"/>
        </w:rPr>
        <w:t xml:space="preserve">Hammangizga o’z minnaddorchiliimni bildirib qolaman. Keyingi o’yinda ko’rishguncha hayr deb qolaman. </w:t>
      </w:r>
    </w:p>
    <w:p w:rsidR="00F12757" w:rsidRDefault="00F12757">
      <w:pPr>
        <w:rPr>
          <w:sz w:val="36"/>
          <w:lang w:val="en-US"/>
        </w:rPr>
      </w:pPr>
      <w:r>
        <w:rPr>
          <w:sz w:val="36"/>
          <w:lang w:val="en-US"/>
        </w:rPr>
        <w:br w:type="page"/>
      </w:r>
    </w:p>
    <w:p w:rsidR="00F12757" w:rsidRPr="00D11B3D" w:rsidRDefault="00F12757" w:rsidP="00D11B3D">
      <w:pPr>
        <w:spacing w:line="276" w:lineRule="auto"/>
        <w:ind w:firstLine="360"/>
        <w:rPr>
          <w:sz w:val="36"/>
          <w:lang w:val="en-US"/>
        </w:rPr>
      </w:pPr>
      <w:r>
        <w:rPr>
          <w:noProof/>
        </w:rPr>
        <w:pict>
          <v:shape id="_x0000_s1031" type="#_x0000_t75" alt="1.jpg" style="position:absolute;left:0;text-align:left;margin-left:-56.45pt;margin-top:-42.55pt;width:591.9pt;height:832.95pt;z-index:251656192;visibility:visible">
            <v:imagedata r:id="rId5" o:title=""/>
          </v:shape>
        </w:pict>
      </w:r>
    </w:p>
    <w:sectPr w:rsidR="00F12757" w:rsidRPr="00D11B3D" w:rsidSect="00210A10">
      <w:pgSz w:w="11906" w:h="16838" w:code="9"/>
      <w:pgMar w:top="851" w:right="1134" w:bottom="426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F2D9F"/>
    <w:multiLevelType w:val="hybridMultilevel"/>
    <w:tmpl w:val="D1DA3F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263B47"/>
    <w:multiLevelType w:val="hybridMultilevel"/>
    <w:tmpl w:val="8662B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7128D1"/>
    <w:multiLevelType w:val="hybridMultilevel"/>
    <w:tmpl w:val="8CF41812"/>
    <w:lvl w:ilvl="0" w:tplc="0A9C45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C224345"/>
    <w:multiLevelType w:val="hybridMultilevel"/>
    <w:tmpl w:val="072C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FD2B1E"/>
    <w:multiLevelType w:val="hybridMultilevel"/>
    <w:tmpl w:val="826A97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DC53DF"/>
    <w:multiLevelType w:val="hybridMultilevel"/>
    <w:tmpl w:val="3508D1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stylePaneFormatFilter w:val="3F01"/>
  <w:defaultTabStop w:val="708"/>
  <w:drawingGridHorizontalSpacing w:val="18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0D09"/>
    <w:rsid w:val="0000049A"/>
    <w:rsid w:val="00015F69"/>
    <w:rsid w:val="00043067"/>
    <w:rsid w:val="000467C4"/>
    <w:rsid w:val="0006396B"/>
    <w:rsid w:val="0007041E"/>
    <w:rsid w:val="00090D09"/>
    <w:rsid w:val="000C4278"/>
    <w:rsid w:val="000C5935"/>
    <w:rsid w:val="001243A2"/>
    <w:rsid w:val="001A4548"/>
    <w:rsid w:val="002004F2"/>
    <w:rsid w:val="00210A10"/>
    <w:rsid w:val="00211253"/>
    <w:rsid w:val="0022184B"/>
    <w:rsid w:val="00232223"/>
    <w:rsid w:val="00295D0D"/>
    <w:rsid w:val="002B1252"/>
    <w:rsid w:val="002B7C9F"/>
    <w:rsid w:val="002C5270"/>
    <w:rsid w:val="002E48B8"/>
    <w:rsid w:val="003013FB"/>
    <w:rsid w:val="00305A0C"/>
    <w:rsid w:val="003101AF"/>
    <w:rsid w:val="0031558D"/>
    <w:rsid w:val="00316252"/>
    <w:rsid w:val="00357649"/>
    <w:rsid w:val="003F41D8"/>
    <w:rsid w:val="0042679F"/>
    <w:rsid w:val="00485F0D"/>
    <w:rsid w:val="004F40D2"/>
    <w:rsid w:val="005018DD"/>
    <w:rsid w:val="00512432"/>
    <w:rsid w:val="005A6F27"/>
    <w:rsid w:val="006036C0"/>
    <w:rsid w:val="0062394D"/>
    <w:rsid w:val="00667B45"/>
    <w:rsid w:val="006E0FC3"/>
    <w:rsid w:val="006E76AB"/>
    <w:rsid w:val="006F7D84"/>
    <w:rsid w:val="00722DD8"/>
    <w:rsid w:val="00746AD4"/>
    <w:rsid w:val="00790449"/>
    <w:rsid w:val="007F263B"/>
    <w:rsid w:val="00832AEF"/>
    <w:rsid w:val="008555D5"/>
    <w:rsid w:val="008572A4"/>
    <w:rsid w:val="008848AC"/>
    <w:rsid w:val="0089678C"/>
    <w:rsid w:val="008B1A94"/>
    <w:rsid w:val="008C3FC8"/>
    <w:rsid w:val="008F4A45"/>
    <w:rsid w:val="00943F70"/>
    <w:rsid w:val="00995204"/>
    <w:rsid w:val="009D7D90"/>
    <w:rsid w:val="009E5A73"/>
    <w:rsid w:val="00A10DEA"/>
    <w:rsid w:val="00A17467"/>
    <w:rsid w:val="00A41B11"/>
    <w:rsid w:val="00A464D0"/>
    <w:rsid w:val="00A62B11"/>
    <w:rsid w:val="00AA65C8"/>
    <w:rsid w:val="00AB6613"/>
    <w:rsid w:val="00B03D7A"/>
    <w:rsid w:val="00B807FA"/>
    <w:rsid w:val="00B93C47"/>
    <w:rsid w:val="00BF38AE"/>
    <w:rsid w:val="00C34AF0"/>
    <w:rsid w:val="00C52756"/>
    <w:rsid w:val="00C5660C"/>
    <w:rsid w:val="00C7357D"/>
    <w:rsid w:val="00C8759A"/>
    <w:rsid w:val="00CA32F7"/>
    <w:rsid w:val="00CD10C1"/>
    <w:rsid w:val="00CE5EDA"/>
    <w:rsid w:val="00D11B3D"/>
    <w:rsid w:val="00D20605"/>
    <w:rsid w:val="00D33FE0"/>
    <w:rsid w:val="00DC6F7A"/>
    <w:rsid w:val="00DF44E5"/>
    <w:rsid w:val="00E02324"/>
    <w:rsid w:val="00E2190D"/>
    <w:rsid w:val="00E25BBE"/>
    <w:rsid w:val="00E3316D"/>
    <w:rsid w:val="00E35E62"/>
    <w:rsid w:val="00E71A03"/>
    <w:rsid w:val="00EA0DC9"/>
    <w:rsid w:val="00EC42F2"/>
    <w:rsid w:val="00EC50C5"/>
    <w:rsid w:val="00ED2C61"/>
    <w:rsid w:val="00EF576A"/>
    <w:rsid w:val="00F12757"/>
    <w:rsid w:val="00F45AAC"/>
    <w:rsid w:val="00F55826"/>
    <w:rsid w:val="00F65633"/>
    <w:rsid w:val="00F82FC9"/>
    <w:rsid w:val="00F85463"/>
    <w:rsid w:val="00F93D9E"/>
    <w:rsid w:val="00FA7F33"/>
    <w:rsid w:val="00FB04BE"/>
    <w:rsid w:val="00FC19D6"/>
    <w:rsid w:val="00FC5B65"/>
    <w:rsid w:val="00FF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C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90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210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10A1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B6613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8</Pages>
  <Words>890</Words>
  <Characters>5077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baxtiyor.uz</dc:creator>
  <cp:keywords/>
  <dc:description/>
  <cp:lastModifiedBy>User</cp:lastModifiedBy>
  <cp:revision>4</cp:revision>
  <dcterms:created xsi:type="dcterms:W3CDTF">2016-02-12T16:51:00Z</dcterms:created>
  <dcterms:modified xsi:type="dcterms:W3CDTF">2020-02-02T00:59:00Z</dcterms:modified>
</cp:coreProperties>
</file>